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3A5" w:rsidRDefault="002B63A5" w:rsidP="002B63A5">
      <w:pPr>
        <w:spacing w:after="0" w:line="180" w:lineRule="auto"/>
        <w:rPr>
          <w:rFonts w:ascii="Bookman Old Style" w:eastAsia="Batang" w:hAnsi="Bookman Old Style"/>
          <w:color w:val="002060"/>
          <w:sz w:val="24"/>
          <w:szCs w:val="24"/>
        </w:rPr>
      </w:pPr>
    </w:p>
    <w:p w:rsidR="000C0C85" w:rsidRPr="00D65E85" w:rsidRDefault="000C0C85" w:rsidP="000C0C85">
      <w:pPr>
        <w:spacing w:after="0" w:line="240" w:lineRule="auto"/>
        <w:ind w:left="2160" w:right="115" w:firstLine="720"/>
        <w:rPr>
          <w:rFonts w:asciiTheme="minorHAnsi" w:eastAsia="Batang" w:hAnsiTheme="minorHAnsi"/>
          <w:b/>
          <w:color w:val="C00000"/>
          <w:sz w:val="24"/>
          <w:szCs w:val="24"/>
        </w:rPr>
      </w:pPr>
      <w:r w:rsidRPr="00D65E85">
        <w:rPr>
          <w:rFonts w:asciiTheme="minorHAnsi" w:eastAsia="Batang" w:hAnsiTheme="minorHAnsi"/>
          <w:b/>
          <w:color w:val="C00000"/>
          <w:sz w:val="24"/>
          <w:szCs w:val="24"/>
        </w:rPr>
        <w:t>REFERRAL LETTER</w:t>
      </w:r>
    </w:p>
    <w:p w:rsidR="000C0C85" w:rsidRPr="00A76E0C" w:rsidRDefault="000C0C85" w:rsidP="000C0C85">
      <w:pPr>
        <w:spacing w:after="0" w:line="240" w:lineRule="auto"/>
        <w:ind w:right="115"/>
        <w:rPr>
          <w:rFonts w:asciiTheme="minorHAnsi" w:eastAsia="Batang" w:hAnsiTheme="minorHAnsi"/>
          <w:b/>
          <w:sz w:val="24"/>
          <w:szCs w:val="24"/>
        </w:rPr>
      </w:pPr>
      <w:r w:rsidRPr="00D65E85">
        <w:rPr>
          <w:rFonts w:asciiTheme="minorHAnsi" w:eastAsia="Batang" w:hAnsiTheme="minorHAnsi"/>
          <w:b/>
          <w:color w:val="C00000"/>
          <w:sz w:val="24"/>
          <w:szCs w:val="24"/>
        </w:rPr>
        <w:t xml:space="preserve">                                                    VISION SCREENING</w:t>
      </w:r>
    </w:p>
    <w:p w:rsidR="000C0C85" w:rsidRDefault="000C0C85" w:rsidP="000C0C85">
      <w:pPr>
        <w:spacing w:after="0" w:line="240" w:lineRule="auto"/>
        <w:ind w:right="115"/>
        <w:rPr>
          <w:rFonts w:asciiTheme="minorHAnsi" w:eastAsia="Batang" w:hAnsiTheme="minorHAnsi"/>
          <w:sz w:val="24"/>
          <w:szCs w:val="24"/>
        </w:rPr>
      </w:pPr>
    </w:p>
    <w:p w:rsidR="000C0C85" w:rsidRPr="00A76E0C" w:rsidRDefault="000C0C85" w:rsidP="000C0C85">
      <w:pPr>
        <w:spacing w:after="0" w:line="360" w:lineRule="auto"/>
        <w:ind w:right="115"/>
        <w:rPr>
          <w:rFonts w:asciiTheme="minorHAnsi" w:eastAsia="Batang" w:hAnsiTheme="minorHAnsi"/>
          <w:b/>
          <w:sz w:val="24"/>
          <w:szCs w:val="24"/>
        </w:rPr>
      </w:pPr>
      <w:r w:rsidRPr="00A76E0C">
        <w:rPr>
          <w:rFonts w:asciiTheme="minorHAnsi" w:eastAsia="Batang" w:hAnsiTheme="minorHAnsi"/>
          <w:b/>
          <w:sz w:val="24"/>
          <w:szCs w:val="24"/>
        </w:rPr>
        <w:t>Date:</w:t>
      </w:r>
    </w:p>
    <w:p w:rsidR="000C0C85" w:rsidRPr="00A76E0C" w:rsidRDefault="000C0C85" w:rsidP="000C0C85">
      <w:pPr>
        <w:spacing w:after="0" w:line="360" w:lineRule="auto"/>
        <w:ind w:right="115"/>
        <w:rPr>
          <w:rFonts w:asciiTheme="minorHAnsi" w:eastAsia="Batang" w:hAnsiTheme="minorHAnsi"/>
          <w:b/>
          <w:sz w:val="24"/>
          <w:szCs w:val="24"/>
        </w:rPr>
      </w:pPr>
      <w:r w:rsidRPr="00A76E0C">
        <w:rPr>
          <w:rFonts w:asciiTheme="minorHAnsi" w:eastAsia="Batang" w:hAnsiTheme="minorHAnsi"/>
          <w:b/>
          <w:sz w:val="24"/>
          <w:szCs w:val="24"/>
        </w:rPr>
        <w:t>Parent’s Name:</w:t>
      </w:r>
    </w:p>
    <w:p w:rsidR="000C0C85" w:rsidRPr="00A76E0C" w:rsidRDefault="000C0C85" w:rsidP="000C0C85">
      <w:pPr>
        <w:spacing w:after="0" w:line="360" w:lineRule="auto"/>
        <w:ind w:right="115"/>
        <w:rPr>
          <w:rFonts w:asciiTheme="minorHAnsi" w:eastAsia="Batang" w:hAnsiTheme="minorHAnsi"/>
          <w:b/>
          <w:sz w:val="24"/>
          <w:szCs w:val="24"/>
        </w:rPr>
      </w:pPr>
      <w:r w:rsidRPr="00A76E0C">
        <w:rPr>
          <w:rFonts w:asciiTheme="minorHAnsi" w:eastAsia="Batang" w:hAnsiTheme="minorHAnsi"/>
          <w:b/>
          <w:sz w:val="24"/>
          <w:szCs w:val="24"/>
        </w:rPr>
        <w:t>Address:</w:t>
      </w:r>
    </w:p>
    <w:p w:rsidR="000C0C85" w:rsidRDefault="000C0C85" w:rsidP="000C0C85">
      <w:pPr>
        <w:spacing w:after="0" w:line="240" w:lineRule="auto"/>
        <w:ind w:right="115"/>
        <w:rPr>
          <w:rFonts w:asciiTheme="minorHAnsi" w:eastAsia="Batang" w:hAnsiTheme="minorHAnsi"/>
          <w:sz w:val="24"/>
          <w:szCs w:val="24"/>
        </w:rPr>
      </w:pPr>
    </w:p>
    <w:p w:rsidR="000C0C85" w:rsidRDefault="000C0C85" w:rsidP="000C0C85">
      <w:pPr>
        <w:spacing w:after="0" w:line="240" w:lineRule="auto"/>
        <w:ind w:right="115"/>
        <w:rPr>
          <w:rFonts w:asciiTheme="minorHAnsi" w:eastAsia="Batang" w:hAnsiTheme="minorHAnsi"/>
          <w:sz w:val="24"/>
          <w:szCs w:val="24"/>
        </w:rPr>
      </w:pPr>
      <w:r>
        <w:rPr>
          <w:rFonts w:asciiTheme="minorHAnsi" w:eastAsia="Batang" w:hAnsiTheme="minorHAnsi"/>
          <w:sz w:val="24"/>
          <w:szCs w:val="24"/>
        </w:rPr>
        <w:t>Dear Parent,</w:t>
      </w:r>
    </w:p>
    <w:p w:rsidR="000C0C85" w:rsidRDefault="000C0C85" w:rsidP="000C0C85">
      <w:pPr>
        <w:spacing w:after="0" w:line="240" w:lineRule="auto"/>
        <w:ind w:right="115"/>
        <w:rPr>
          <w:rFonts w:asciiTheme="minorHAnsi" w:eastAsia="Batang" w:hAnsiTheme="minorHAnsi"/>
          <w:sz w:val="24"/>
          <w:szCs w:val="24"/>
        </w:rPr>
      </w:pPr>
    </w:p>
    <w:p w:rsidR="000C0C85" w:rsidRDefault="000C0C85" w:rsidP="000C0C85">
      <w:pPr>
        <w:spacing w:after="0"/>
        <w:ind w:right="115"/>
        <w:rPr>
          <w:rFonts w:asciiTheme="minorHAnsi" w:eastAsia="Batang" w:hAnsiTheme="minorHAnsi"/>
          <w:sz w:val="24"/>
          <w:szCs w:val="24"/>
        </w:rPr>
      </w:pPr>
      <w:r w:rsidRPr="00A76E0C">
        <w:rPr>
          <w:rFonts w:cs="Calibri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656C25" wp14:editId="06F27959">
                <wp:simplePos x="0" y="0"/>
                <wp:positionH relativeFrom="column">
                  <wp:posOffset>2821940</wp:posOffset>
                </wp:positionH>
                <wp:positionV relativeFrom="paragraph">
                  <wp:posOffset>89535</wp:posOffset>
                </wp:positionV>
                <wp:extent cx="1019175" cy="23812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C85" w:rsidRPr="000E509E" w:rsidRDefault="000C0C85" w:rsidP="000C0C85">
                            <w:pPr>
                              <w:spacing w:after="0" w:line="240" w:lineRule="auto"/>
                              <w:ind w:right="115"/>
                              <w:jc w:val="right"/>
                              <w:rPr>
                                <w:rFonts w:asciiTheme="minorHAnsi" w:eastAsia="Batang" w:hAnsiTheme="minorHAnsi"/>
                                <w:color w:val="A6A6A6" w:themeColor="background1" w:themeShade="A6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color w:val="A6A6A6" w:themeColor="background1" w:themeShade="A6"/>
                                <w:sz w:val="16"/>
                              </w:rPr>
                              <w:t>N</w:t>
                            </w:r>
                            <w:r w:rsidRPr="000E509E">
                              <w:rPr>
                                <w:rFonts w:cs="Calibri"/>
                                <w:i/>
                                <w:color w:val="A6A6A6" w:themeColor="background1" w:themeShade="A6"/>
                                <w:sz w:val="16"/>
                              </w:rPr>
                              <w:t>ame</w:t>
                            </w:r>
                            <w:r>
                              <w:rPr>
                                <w:rFonts w:cs="Calibri"/>
                                <w:i/>
                                <w:color w:val="A6A6A6" w:themeColor="background1" w:themeShade="A6"/>
                                <w:sz w:val="16"/>
                              </w:rPr>
                              <w:t xml:space="preserve"> of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656C2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22.2pt;margin-top:7.05pt;width:80.2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" filled="f" stroked="f" strokeweight=".5pt">
                <v:path arrowok="t"/>
                <v:textbox>
                  <w:txbxContent>
                    <w:p w:rsidR="000C0C85" w:rsidRPr="000E509E" w:rsidRDefault="000C0C85" w:rsidP="000C0C85">
                      <w:pPr>
                        <w:spacing w:after="0" w:line="240" w:lineRule="auto"/>
                        <w:ind w:right="115"/>
                        <w:jc w:val="right"/>
                        <w:rPr>
                          <w:rFonts w:asciiTheme="minorHAnsi" w:eastAsia="Batang" w:hAnsiTheme="minorHAnsi"/>
                          <w:color w:val="A6A6A6" w:themeColor="background1" w:themeShade="A6"/>
                          <w:sz w:val="18"/>
                          <w:szCs w:val="24"/>
                        </w:rPr>
                      </w:pPr>
                      <w:r>
                        <w:rPr>
                          <w:rFonts w:cs="Calibri"/>
                          <w:i/>
                          <w:color w:val="A6A6A6" w:themeColor="background1" w:themeShade="A6"/>
                          <w:sz w:val="16"/>
                        </w:rPr>
                        <w:t>N</w:t>
                      </w:r>
                      <w:r w:rsidRPr="000E509E">
                        <w:rPr>
                          <w:rFonts w:cs="Calibri"/>
                          <w:i/>
                          <w:color w:val="A6A6A6" w:themeColor="background1" w:themeShade="A6"/>
                          <w:sz w:val="16"/>
                        </w:rPr>
                        <w:t>ame</w:t>
                      </w:r>
                      <w:r>
                        <w:rPr>
                          <w:rFonts w:cs="Calibri"/>
                          <w:i/>
                          <w:color w:val="A6A6A6" w:themeColor="background1" w:themeShade="A6"/>
                          <w:sz w:val="16"/>
                        </w:rPr>
                        <w:t xml:space="preserve"> of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="Batang" w:hAnsiTheme="minorHAnsi"/>
          <w:sz w:val="24"/>
          <w:szCs w:val="24"/>
        </w:rPr>
        <w:t>Your child’s vision screening given at the</w:t>
      </w:r>
      <w:r>
        <w:rPr>
          <w:rFonts w:asciiTheme="minorHAnsi" w:eastAsia="Batang" w:hAnsiTheme="minorHAnsi"/>
          <w:sz w:val="24"/>
          <w:szCs w:val="24"/>
        </w:rPr>
        <w:br/>
        <w:t xml:space="preserve">School indicated that a complete vision examination would be advisable.  </w:t>
      </w:r>
    </w:p>
    <w:p w:rsidR="000C0C85" w:rsidRDefault="000C0C85" w:rsidP="000C0C85">
      <w:pPr>
        <w:spacing w:after="0"/>
        <w:ind w:right="115"/>
        <w:rPr>
          <w:rFonts w:asciiTheme="minorHAnsi" w:eastAsia="Batang" w:hAnsiTheme="minorHAnsi"/>
          <w:sz w:val="24"/>
          <w:szCs w:val="24"/>
        </w:rPr>
      </w:pPr>
    </w:p>
    <w:p w:rsidR="000C0C85" w:rsidRDefault="000C0C85" w:rsidP="000C0C85">
      <w:pPr>
        <w:spacing w:after="0"/>
        <w:ind w:right="115"/>
        <w:rPr>
          <w:rFonts w:asciiTheme="minorHAnsi" w:eastAsia="Batang" w:hAnsiTheme="minorHAnsi"/>
          <w:sz w:val="24"/>
          <w:szCs w:val="24"/>
        </w:rPr>
      </w:pPr>
      <w:r w:rsidRPr="00A76E0C">
        <w:rPr>
          <w:rFonts w:cs="Calibri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25FDC3" wp14:editId="0F84DEAF">
                <wp:simplePos x="0" y="0"/>
                <wp:positionH relativeFrom="column">
                  <wp:posOffset>2917190</wp:posOffset>
                </wp:positionH>
                <wp:positionV relativeFrom="paragraph">
                  <wp:posOffset>57150</wp:posOffset>
                </wp:positionV>
                <wp:extent cx="1019175" cy="23812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C85" w:rsidRPr="000E509E" w:rsidRDefault="000C0C85" w:rsidP="000C0C85">
                            <w:pPr>
                              <w:spacing w:after="0" w:line="240" w:lineRule="auto"/>
                              <w:ind w:right="115"/>
                              <w:jc w:val="right"/>
                              <w:rPr>
                                <w:rFonts w:asciiTheme="minorHAnsi" w:eastAsia="Batang" w:hAnsiTheme="minorHAnsi"/>
                                <w:color w:val="A6A6A6" w:themeColor="background1" w:themeShade="A6"/>
                                <w:sz w:val="18"/>
                                <w:szCs w:val="24"/>
                              </w:rPr>
                            </w:pPr>
                            <w:r w:rsidRPr="000E509E">
                              <w:rPr>
                                <w:rFonts w:cs="Calibri"/>
                                <w:i/>
                                <w:color w:val="A6A6A6" w:themeColor="background1" w:themeShade="A6"/>
                                <w:sz w:val="16"/>
                              </w:rPr>
                              <w:t>Child’s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5FDC3" id="Text Box 16" o:spid="_x0000_s1027" type="#_x0000_t202" style="position:absolute;margin-left:229.7pt;margin-top:4.5pt;width:80.2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" filled="f" stroked="f" strokeweight=".5pt">
                <v:path arrowok="t"/>
                <v:textbox>
                  <w:txbxContent>
                    <w:p w:rsidR="000C0C85" w:rsidRPr="000E509E" w:rsidRDefault="000C0C85" w:rsidP="000C0C85">
                      <w:pPr>
                        <w:spacing w:after="0" w:line="240" w:lineRule="auto"/>
                        <w:ind w:right="115"/>
                        <w:jc w:val="right"/>
                        <w:rPr>
                          <w:rFonts w:asciiTheme="minorHAnsi" w:eastAsia="Batang" w:hAnsiTheme="minorHAnsi"/>
                          <w:color w:val="A6A6A6" w:themeColor="background1" w:themeShade="A6"/>
                          <w:sz w:val="18"/>
                          <w:szCs w:val="24"/>
                        </w:rPr>
                      </w:pPr>
                      <w:r w:rsidRPr="000E509E">
                        <w:rPr>
                          <w:rFonts w:cs="Calibri"/>
                          <w:i/>
                          <w:color w:val="A6A6A6" w:themeColor="background1" w:themeShade="A6"/>
                          <w:sz w:val="16"/>
                        </w:rPr>
                        <w:t>Child’s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="Batang" w:hAnsiTheme="minorHAnsi"/>
          <w:sz w:val="24"/>
          <w:szCs w:val="24"/>
        </w:rPr>
        <w:t>We are therefore suggesting that you take</w:t>
      </w:r>
      <w:r>
        <w:rPr>
          <w:rFonts w:asciiTheme="minorHAnsi" w:eastAsia="Batang" w:hAnsiTheme="minorHAnsi"/>
          <w:sz w:val="24"/>
          <w:szCs w:val="24"/>
        </w:rPr>
        <w:br/>
        <w:t xml:space="preserve">to </w:t>
      </w:r>
      <w:r w:rsidRPr="0074175A">
        <w:rPr>
          <w:rFonts w:asciiTheme="minorHAnsi" w:eastAsia="Batang" w:hAnsiTheme="minorHAnsi"/>
          <w:b/>
          <w:sz w:val="24"/>
          <w:szCs w:val="24"/>
        </w:rPr>
        <w:t>Eye Focus Inc.</w:t>
      </w:r>
      <w:r>
        <w:rPr>
          <w:rFonts w:asciiTheme="minorHAnsi" w:eastAsia="Batang" w:hAnsiTheme="minorHAnsi"/>
          <w:sz w:val="24"/>
          <w:szCs w:val="24"/>
        </w:rPr>
        <w:t xml:space="preserve"> in the Southern Plaza Complex at </w:t>
      </w:r>
      <w:r w:rsidRPr="0074175A">
        <w:rPr>
          <w:rFonts w:asciiTheme="minorHAnsi" w:eastAsia="Batang" w:hAnsiTheme="minorHAnsi"/>
          <w:sz w:val="24"/>
          <w:szCs w:val="24"/>
        </w:rPr>
        <w:t>420-EYES (3937)</w:t>
      </w:r>
      <w:r>
        <w:rPr>
          <w:rFonts w:asciiTheme="minorHAnsi" w:eastAsia="Batang" w:hAnsiTheme="minorHAnsi"/>
          <w:sz w:val="24"/>
          <w:szCs w:val="24"/>
        </w:rPr>
        <w:t xml:space="preserve"> for a comprehensive vision examination</w:t>
      </w:r>
      <w:r w:rsidRPr="0074175A">
        <w:rPr>
          <w:rFonts w:asciiTheme="minorHAnsi" w:eastAsia="Batang" w:hAnsiTheme="minorHAnsi"/>
          <w:sz w:val="24"/>
          <w:szCs w:val="24"/>
        </w:rPr>
        <w:t xml:space="preserve"> </w:t>
      </w:r>
      <w:r>
        <w:rPr>
          <w:rFonts w:asciiTheme="minorHAnsi" w:eastAsia="Batang" w:hAnsiTheme="minorHAnsi"/>
          <w:sz w:val="24"/>
          <w:szCs w:val="24"/>
        </w:rPr>
        <w:t>by our program resident Optometrist or alternately an Optometrist of your choosing.</w:t>
      </w:r>
    </w:p>
    <w:p w:rsidR="000C0C85" w:rsidRDefault="000C0C85" w:rsidP="000C0C85">
      <w:pPr>
        <w:spacing w:after="0"/>
        <w:ind w:right="115"/>
        <w:rPr>
          <w:rFonts w:asciiTheme="minorHAnsi" w:eastAsia="Batang" w:hAnsiTheme="minorHAnsi"/>
          <w:sz w:val="24"/>
          <w:szCs w:val="24"/>
        </w:rPr>
      </w:pPr>
    </w:p>
    <w:p w:rsidR="000C0C85" w:rsidRDefault="000C0C85" w:rsidP="000C0C85">
      <w:pPr>
        <w:spacing w:after="0"/>
        <w:ind w:right="115"/>
        <w:rPr>
          <w:rFonts w:asciiTheme="minorHAnsi" w:eastAsia="Batang" w:hAnsiTheme="minorHAnsi"/>
          <w:sz w:val="24"/>
          <w:szCs w:val="24"/>
        </w:rPr>
      </w:pPr>
      <w:r>
        <w:rPr>
          <w:rFonts w:asciiTheme="minorHAnsi" w:eastAsia="Batang" w:hAnsiTheme="minorHAnsi"/>
          <w:sz w:val="24"/>
          <w:szCs w:val="24"/>
        </w:rPr>
        <w:t>Eye Focus Inc. &amp; our club subsidize the costs involved so you will only pay $50 for the examination and $45 for</w:t>
      </w:r>
      <w:bookmarkStart w:id="0" w:name="_GoBack"/>
      <w:bookmarkEnd w:id="0"/>
      <w:r>
        <w:rPr>
          <w:rFonts w:asciiTheme="minorHAnsi" w:eastAsia="Batang" w:hAnsiTheme="minorHAnsi"/>
          <w:sz w:val="24"/>
          <w:szCs w:val="24"/>
        </w:rPr>
        <w:t xml:space="preserve"> the Designer Glasses if needed.  Alternately you could visit the Winston Scott Polyclinic for a free service.  </w:t>
      </w:r>
    </w:p>
    <w:p w:rsidR="000C0C85" w:rsidRDefault="000C0C85" w:rsidP="000C0C85">
      <w:pPr>
        <w:spacing w:after="0"/>
        <w:ind w:right="115"/>
        <w:rPr>
          <w:rFonts w:asciiTheme="minorHAnsi" w:eastAsia="Batang" w:hAnsiTheme="minorHAnsi"/>
          <w:sz w:val="24"/>
          <w:szCs w:val="24"/>
        </w:rPr>
      </w:pPr>
    </w:p>
    <w:p w:rsidR="000C0C85" w:rsidRDefault="000C0C85" w:rsidP="000C0C85">
      <w:pPr>
        <w:spacing w:after="0"/>
        <w:ind w:right="115"/>
        <w:rPr>
          <w:rFonts w:asciiTheme="minorHAnsi" w:eastAsia="Batang" w:hAnsiTheme="minorHAnsi"/>
          <w:sz w:val="24"/>
          <w:szCs w:val="24"/>
        </w:rPr>
      </w:pPr>
      <w:r>
        <w:rPr>
          <w:rFonts w:asciiTheme="minorHAnsi" w:eastAsia="Batang" w:hAnsiTheme="minorHAnsi"/>
          <w:sz w:val="24"/>
          <w:szCs w:val="24"/>
        </w:rPr>
        <w:t xml:space="preserve">If you are in need of further information, please contact the Principal of your child’s school.  </w:t>
      </w:r>
      <w:r>
        <w:rPr>
          <w:rFonts w:asciiTheme="minorHAnsi" w:eastAsia="Batang" w:hAnsiTheme="minorHAnsi"/>
          <w:b/>
          <w:i/>
          <w:sz w:val="24"/>
          <w:szCs w:val="24"/>
        </w:rPr>
        <w:t>Please h</w:t>
      </w:r>
      <w:r w:rsidRPr="001922A2">
        <w:rPr>
          <w:rFonts w:asciiTheme="minorHAnsi" w:eastAsia="Batang" w:hAnsiTheme="minorHAnsi"/>
          <w:b/>
          <w:i/>
          <w:sz w:val="24"/>
          <w:szCs w:val="24"/>
        </w:rPr>
        <w:t xml:space="preserve">ave your </w:t>
      </w:r>
      <w:r>
        <w:rPr>
          <w:rFonts w:asciiTheme="minorHAnsi" w:eastAsia="Batang" w:hAnsiTheme="minorHAnsi"/>
          <w:b/>
          <w:i/>
          <w:sz w:val="24"/>
          <w:szCs w:val="24"/>
        </w:rPr>
        <w:t>Optometrist</w:t>
      </w:r>
      <w:r w:rsidRPr="001922A2">
        <w:rPr>
          <w:rFonts w:asciiTheme="minorHAnsi" w:eastAsia="Batang" w:hAnsiTheme="minorHAnsi"/>
          <w:b/>
          <w:i/>
          <w:sz w:val="24"/>
          <w:szCs w:val="24"/>
        </w:rPr>
        <w:t xml:space="preserve"> forward any information that would be useful to your child’s </w:t>
      </w:r>
      <w:r>
        <w:rPr>
          <w:rFonts w:asciiTheme="minorHAnsi" w:eastAsia="Batang" w:hAnsiTheme="minorHAnsi"/>
          <w:b/>
          <w:i/>
          <w:sz w:val="24"/>
          <w:szCs w:val="24"/>
        </w:rPr>
        <w:t>t</w:t>
      </w:r>
      <w:r w:rsidRPr="001922A2">
        <w:rPr>
          <w:rFonts w:asciiTheme="minorHAnsi" w:eastAsia="Batang" w:hAnsiTheme="minorHAnsi"/>
          <w:b/>
          <w:i/>
          <w:sz w:val="24"/>
          <w:szCs w:val="24"/>
        </w:rPr>
        <w:t>eacher.</w:t>
      </w:r>
    </w:p>
    <w:p w:rsidR="000C0C85" w:rsidRDefault="000C0C85" w:rsidP="000C0C85">
      <w:pPr>
        <w:spacing w:after="0" w:line="240" w:lineRule="auto"/>
        <w:ind w:right="115"/>
        <w:rPr>
          <w:rFonts w:asciiTheme="minorHAnsi" w:eastAsia="Batang" w:hAnsiTheme="minorHAnsi"/>
          <w:sz w:val="24"/>
          <w:szCs w:val="24"/>
        </w:rPr>
      </w:pPr>
    </w:p>
    <w:p w:rsidR="000C0C85" w:rsidRDefault="000C0C85" w:rsidP="000C0C85">
      <w:pPr>
        <w:spacing w:after="0" w:line="240" w:lineRule="auto"/>
        <w:ind w:right="115"/>
        <w:rPr>
          <w:rFonts w:asciiTheme="minorHAnsi" w:eastAsia="Batang" w:hAnsiTheme="minorHAnsi"/>
          <w:sz w:val="24"/>
          <w:szCs w:val="24"/>
        </w:rPr>
      </w:pPr>
      <w:r>
        <w:rPr>
          <w:rFonts w:asciiTheme="minorHAnsi" w:eastAsia="Batang" w:hAnsiTheme="minorHAnsi"/>
          <w:sz w:val="24"/>
          <w:szCs w:val="24"/>
        </w:rPr>
        <w:t>Thank you for your assistance in this matter.</w:t>
      </w:r>
    </w:p>
    <w:p w:rsidR="000C0C85" w:rsidRDefault="000C0C85" w:rsidP="000C0C85">
      <w:pPr>
        <w:spacing w:after="0" w:line="240" w:lineRule="auto"/>
        <w:ind w:right="115"/>
        <w:rPr>
          <w:rFonts w:asciiTheme="minorHAnsi" w:eastAsia="Batang" w:hAnsiTheme="minorHAnsi"/>
          <w:sz w:val="24"/>
          <w:szCs w:val="24"/>
        </w:rPr>
      </w:pPr>
    </w:p>
    <w:p w:rsidR="000C0C85" w:rsidRDefault="000C0C85" w:rsidP="000C0C85">
      <w:pPr>
        <w:spacing w:after="0" w:line="240" w:lineRule="auto"/>
        <w:ind w:right="115"/>
        <w:rPr>
          <w:rFonts w:asciiTheme="minorHAnsi" w:eastAsia="Batang" w:hAnsiTheme="minorHAnsi"/>
          <w:sz w:val="24"/>
          <w:szCs w:val="24"/>
        </w:rPr>
      </w:pPr>
      <w:r w:rsidRPr="00A76E0C">
        <w:rPr>
          <w:rFonts w:cs="Calibri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FA5EE" wp14:editId="2B6D8ACE">
                <wp:simplePos x="0" y="0"/>
                <wp:positionH relativeFrom="column">
                  <wp:posOffset>3048000</wp:posOffset>
                </wp:positionH>
                <wp:positionV relativeFrom="paragraph">
                  <wp:posOffset>163195</wp:posOffset>
                </wp:positionV>
                <wp:extent cx="1809750" cy="32385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C85" w:rsidRDefault="000C0C85" w:rsidP="000C0C85">
                            <w:pPr>
                              <w:spacing w:after="0" w:line="240" w:lineRule="auto"/>
                              <w:ind w:right="115"/>
                              <w:jc w:val="right"/>
                              <w:rPr>
                                <w:rFonts w:asciiTheme="minorHAnsi" w:eastAsia="Batang" w:hAnsiTheme="minorHAnsi"/>
                                <w:sz w:val="24"/>
                                <w:szCs w:val="24"/>
                              </w:rPr>
                            </w:pPr>
                            <w:r w:rsidRPr="00D973D6">
                              <w:rPr>
                                <w:rFonts w:cs="Calibri"/>
                                <w:i/>
                                <w:color w:val="0047D6"/>
                              </w:rPr>
                              <w:t>Help us to help our future.</w:t>
                            </w:r>
                          </w:p>
                          <w:p w:rsidR="000C0C85" w:rsidRDefault="000C0C85" w:rsidP="000C0C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FA5EE" id="Text Box 8" o:spid="_x0000_s1028" type="#_x0000_t202" style="position:absolute;margin-left:240pt;margin-top:12.85pt;width:142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" filled="f" stroked="f" strokeweight=".5pt">
                <v:path arrowok="t"/>
                <v:textbox>
                  <w:txbxContent>
                    <w:p w:rsidR="000C0C85" w:rsidRDefault="000C0C85" w:rsidP="000C0C85">
                      <w:pPr>
                        <w:spacing w:after="0" w:line="240" w:lineRule="auto"/>
                        <w:ind w:right="115"/>
                        <w:jc w:val="right"/>
                        <w:rPr>
                          <w:rFonts w:asciiTheme="minorHAnsi" w:eastAsia="Batang" w:hAnsiTheme="minorHAnsi"/>
                          <w:sz w:val="24"/>
                          <w:szCs w:val="24"/>
                        </w:rPr>
                      </w:pPr>
                      <w:r w:rsidRPr="00D973D6">
                        <w:rPr>
                          <w:rFonts w:cs="Calibri"/>
                          <w:i/>
                          <w:color w:val="0047D6"/>
                        </w:rPr>
                        <w:t>Help us to help our future.</w:t>
                      </w:r>
                    </w:p>
                    <w:p w:rsidR="000C0C85" w:rsidRDefault="000C0C85" w:rsidP="000C0C85"/>
                  </w:txbxContent>
                </v:textbox>
              </v:shape>
            </w:pict>
          </mc:Fallback>
        </mc:AlternateContent>
      </w:r>
    </w:p>
    <w:p w:rsidR="000C0C85" w:rsidRDefault="000C0C85" w:rsidP="000C0C85">
      <w:pPr>
        <w:spacing w:after="0" w:line="240" w:lineRule="auto"/>
        <w:ind w:right="115"/>
        <w:rPr>
          <w:rFonts w:asciiTheme="minorHAnsi" w:eastAsia="Batang" w:hAnsiTheme="minorHAnsi"/>
          <w:sz w:val="24"/>
          <w:szCs w:val="24"/>
        </w:rPr>
      </w:pPr>
    </w:p>
    <w:p w:rsidR="000C0C85" w:rsidRPr="004C75B1" w:rsidRDefault="000C0C85" w:rsidP="000C0C85">
      <w:pPr>
        <w:spacing w:after="0" w:line="240" w:lineRule="auto"/>
        <w:ind w:right="115"/>
        <w:rPr>
          <w:rFonts w:ascii="Gabriola" w:eastAsia="Batang" w:hAnsi="Gabriola"/>
          <w:color w:val="C00000"/>
          <w:sz w:val="36"/>
          <w:szCs w:val="24"/>
        </w:rPr>
      </w:pPr>
      <w:r>
        <w:rPr>
          <w:rFonts w:asciiTheme="minorHAnsi" w:eastAsia="Batang" w:hAnsi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72D7AE" wp14:editId="64C8F5B1">
                <wp:simplePos x="0" y="0"/>
                <wp:positionH relativeFrom="column">
                  <wp:posOffset>-92710</wp:posOffset>
                </wp:positionH>
                <wp:positionV relativeFrom="paragraph">
                  <wp:posOffset>-20955</wp:posOffset>
                </wp:positionV>
                <wp:extent cx="2914650" cy="4953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C85" w:rsidRDefault="000C0C85" w:rsidP="000C0C85">
                            <w:r w:rsidRPr="004C75B1">
                              <w:rPr>
                                <w:rFonts w:ascii="Gabriola" w:eastAsia="Batang" w:hAnsi="Gabriola"/>
                                <w:color w:val="C00000"/>
                                <w:sz w:val="36"/>
                                <w:szCs w:val="24"/>
                              </w:rPr>
                              <w:t>Progressive Optimist Club of Barbados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2D7AE" id="Text Box 18" o:spid="_x0000_s1029" type="#_x0000_t202" style="position:absolute;margin-left:-7.3pt;margin-top:-1.65pt;width:229.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" filled="f" stroked="f" strokeweight=".5pt">
                <v:textbox>
                  <w:txbxContent>
                    <w:p w:rsidR="000C0C85" w:rsidRDefault="000C0C85" w:rsidP="000C0C85">
                      <w:r w:rsidRPr="004C75B1">
                        <w:rPr>
                          <w:rFonts w:ascii="Gabriola" w:eastAsia="Batang" w:hAnsi="Gabriola"/>
                          <w:color w:val="C00000"/>
                          <w:sz w:val="36"/>
                          <w:szCs w:val="24"/>
                        </w:rPr>
                        <w:t>Progressive Optimist Club of Barbados</w:t>
                      </w:r>
                    </w:p>
                  </w:txbxContent>
                </v:textbox>
              </v:shape>
            </w:pict>
          </mc:Fallback>
        </mc:AlternateContent>
      </w:r>
      <w:r w:rsidRPr="00015300">
        <w:rPr>
          <w:rFonts w:asciiTheme="minorHAnsi" w:eastAsia="Batang" w:hAnsiTheme="minorHAnsi"/>
          <w:sz w:val="24"/>
          <w:szCs w:val="24"/>
        </w:rPr>
        <w:t>Sincerely,</w:t>
      </w:r>
      <w:r>
        <w:rPr>
          <w:rFonts w:ascii="Bookman Old Style" w:eastAsia="Batang" w:hAnsi="Bookman Old Style"/>
          <w:color w:val="002060"/>
          <w:sz w:val="24"/>
          <w:szCs w:val="24"/>
        </w:rPr>
        <w:br/>
      </w:r>
    </w:p>
    <w:p w:rsidR="000C0C85" w:rsidRPr="004D2948" w:rsidRDefault="000C0C85" w:rsidP="000C0C85">
      <w:pPr>
        <w:spacing w:line="240" w:lineRule="auto"/>
        <w:ind w:right="115"/>
        <w:rPr>
          <w:noProof/>
          <w:color w:val="1D1B11"/>
          <w:sz w:val="48"/>
          <w:szCs w:val="24"/>
          <w:lang w:val="en-US"/>
        </w:rPr>
      </w:pPr>
    </w:p>
    <w:p w:rsidR="0061106F" w:rsidRPr="000C0C85" w:rsidRDefault="000C0C85" w:rsidP="000C0C85">
      <w:pPr>
        <w:ind w:right="425"/>
        <w:rPr>
          <w:sz w:val="24"/>
          <w:szCs w:val="24"/>
        </w:rPr>
      </w:pPr>
      <w:r>
        <w:rPr>
          <w:rFonts w:asciiTheme="minorHAnsi" w:hAnsiTheme="minorHAnsi"/>
          <w:color w:val="1D1B11"/>
          <w:sz w:val="24"/>
          <w:szCs w:val="24"/>
        </w:rPr>
        <w:t>Margot Aquan</w:t>
      </w:r>
      <w:r w:rsidRPr="00015300">
        <w:rPr>
          <w:rFonts w:asciiTheme="minorHAnsi" w:hAnsiTheme="minorHAnsi"/>
          <w:color w:val="1D1B11"/>
          <w:sz w:val="24"/>
          <w:szCs w:val="24"/>
        </w:rPr>
        <w:t xml:space="preserve"> </w:t>
      </w:r>
      <w:r w:rsidRPr="00015300">
        <w:rPr>
          <w:rFonts w:asciiTheme="minorHAnsi" w:hAnsiTheme="minorHAnsi"/>
          <w:color w:val="1D1B11"/>
          <w:sz w:val="24"/>
          <w:szCs w:val="24"/>
        </w:rPr>
        <w:br/>
      </w:r>
      <w:r>
        <w:rPr>
          <w:rFonts w:asciiTheme="minorHAnsi" w:hAnsiTheme="minorHAnsi"/>
          <w:color w:val="1D1B11"/>
          <w:sz w:val="24"/>
          <w:szCs w:val="24"/>
        </w:rPr>
        <w:t>Club President &amp; Chairperson of 20/20</w:t>
      </w:r>
      <w:r w:rsidRPr="00015300">
        <w:rPr>
          <w:rFonts w:asciiTheme="minorHAnsi" w:hAnsiTheme="minorHAnsi"/>
          <w:color w:val="1D1B11"/>
          <w:sz w:val="24"/>
          <w:szCs w:val="24"/>
        </w:rPr>
        <w:br/>
      </w:r>
      <w:r>
        <w:rPr>
          <w:rFonts w:asciiTheme="minorHAnsi" w:hAnsiTheme="minorHAnsi"/>
          <w:color w:val="0070C0"/>
          <w:sz w:val="24"/>
          <w:szCs w:val="24"/>
        </w:rPr>
        <w:t>P</w:t>
      </w:r>
      <w:r w:rsidRPr="002412CC">
        <w:rPr>
          <w:rFonts w:asciiTheme="minorHAnsi" w:hAnsiTheme="minorHAnsi"/>
          <w:color w:val="0070C0"/>
          <w:sz w:val="24"/>
          <w:szCs w:val="24"/>
        </w:rPr>
        <w:t xml:space="preserve">hone: </w:t>
      </w:r>
      <w:r>
        <w:rPr>
          <w:rFonts w:asciiTheme="minorHAnsi" w:hAnsiTheme="minorHAnsi"/>
          <w:color w:val="0000FF"/>
          <w:sz w:val="24"/>
          <w:szCs w:val="24"/>
        </w:rPr>
        <w:t>246-234-6289</w:t>
      </w:r>
      <w:r w:rsidRPr="00015300">
        <w:rPr>
          <w:rFonts w:asciiTheme="minorHAnsi" w:hAnsiTheme="minorHAnsi"/>
          <w:color w:val="1D1B11"/>
          <w:sz w:val="24"/>
          <w:szCs w:val="24"/>
        </w:rPr>
        <w:br/>
      </w:r>
      <w:r w:rsidRPr="00262C5D">
        <w:rPr>
          <w:rFonts w:asciiTheme="minorHAnsi" w:hAnsiTheme="minorHAnsi"/>
          <w:color w:val="0070C0"/>
          <w:szCs w:val="24"/>
        </w:rPr>
        <w:t xml:space="preserve">Email:  </w:t>
      </w:r>
      <w:hyperlink r:id="rId8" w:history="1">
        <w:r w:rsidRPr="00262C5D">
          <w:rPr>
            <w:rStyle w:val="Hyperlink"/>
            <w:rFonts w:asciiTheme="minorHAnsi" w:hAnsiTheme="minorHAnsi"/>
            <w:szCs w:val="24"/>
          </w:rPr>
          <w:t>2020@ProgressiveOptimist.org</w:t>
        </w:r>
      </w:hyperlink>
      <w:r w:rsidRPr="00262C5D">
        <w:rPr>
          <w:rStyle w:val="Hyperlink"/>
          <w:rFonts w:asciiTheme="minorHAnsi" w:hAnsiTheme="minorHAnsi"/>
          <w:szCs w:val="24"/>
          <w:u w:val="none"/>
        </w:rPr>
        <w:t xml:space="preserve">   </w:t>
      </w:r>
      <w:r w:rsidRPr="00262C5D">
        <w:rPr>
          <w:rFonts w:asciiTheme="minorHAnsi" w:hAnsiTheme="minorHAnsi"/>
          <w:color w:val="0070C0"/>
          <w:szCs w:val="24"/>
        </w:rPr>
        <w:t xml:space="preserve">Website: </w:t>
      </w:r>
      <w:r w:rsidRPr="00262C5D">
        <w:rPr>
          <w:rStyle w:val="Hyperlink"/>
          <w:rFonts w:asciiTheme="minorHAnsi" w:hAnsiTheme="minorHAnsi"/>
          <w:szCs w:val="24"/>
        </w:rPr>
        <w:t>www.ProgressiveOptimist.org</w:t>
      </w:r>
    </w:p>
    <w:sectPr w:rsidR="0061106F" w:rsidRPr="000C0C85" w:rsidSect="00366C44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260" w:right="3600" w:bottom="1440" w:left="567" w:header="144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6C5" w:rsidRDefault="00D736C5" w:rsidP="00935C09">
      <w:pPr>
        <w:spacing w:after="0" w:line="240" w:lineRule="auto"/>
      </w:pPr>
      <w:r>
        <w:separator/>
      </w:r>
    </w:p>
  </w:endnote>
  <w:endnote w:type="continuationSeparator" w:id="0">
    <w:p w:rsidR="00D736C5" w:rsidRDefault="00D736C5" w:rsidP="00935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C47" w:rsidRDefault="00B82059">
    <w:pPr>
      <w:pStyle w:val="Footer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-295275</wp:posOffset>
              </wp:positionH>
              <wp:positionV relativeFrom="paragraph">
                <wp:posOffset>56515</wp:posOffset>
              </wp:positionV>
              <wp:extent cx="7153275" cy="0"/>
              <wp:effectExtent l="9525" t="8890" r="9525" b="10160"/>
              <wp:wrapNone/>
              <wp:docPr id="3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532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E36C0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CC20C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-23.25pt;margin-top:4.45pt;width:563.25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" strokecolor="#e36c0a" strokeweight="1pt"/>
          </w:pict>
        </mc:Fallback>
      </mc:AlternateContent>
    </w:r>
  </w:p>
  <w:p w:rsidR="00435DA6" w:rsidRDefault="00435DA6">
    <w:pPr>
      <w:pStyle w:val="Footer"/>
      <w:jc w:val="right"/>
    </w:pPr>
    <w:r>
      <w:t xml:space="preserve">Page </w:t>
    </w:r>
    <w:r>
      <w:rPr>
        <w:b/>
        <w:sz w:val="24"/>
        <w:szCs w:val="24"/>
      </w:rPr>
      <w:fldChar w:fldCharType="begin"/>
    </w:r>
    <w:r>
      <w:rPr>
        <w:b/>
      </w:rPr>
      <w:instrText xml:space="preserve"> PAGE </w:instrText>
    </w:r>
    <w:r>
      <w:rPr>
        <w:b/>
        <w:sz w:val="24"/>
        <w:szCs w:val="24"/>
      </w:rPr>
      <w:fldChar w:fldCharType="separate"/>
    </w:r>
    <w:r w:rsidR="000C0C85">
      <w:rPr>
        <w:b/>
        <w:noProof/>
      </w:rPr>
      <w:t>2</w:t>
    </w:r>
    <w:r>
      <w:rPr>
        <w:b/>
        <w:sz w:val="24"/>
        <w:szCs w:val="24"/>
      </w:rPr>
      <w:fldChar w:fldCharType="end"/>
    </w:r>
    <w:r>
      <w:t xml:space="preserve"> of </w:t>
    </w:r>
    <w:r>
      <w:rPr>
        <w:b/>
        <w:sz w:val="24"/>
        <w:szCs w:val="24"/>
      </w:rPr>
      <w:fldChar w:fldCharType="begin"/>
    </w:r>
    <w:r>
      <w:rPr>
        <w:b/>
      </w:rPr>
      <w:instrText xml:space="preserve"> NUMPAGES  </w:instrText>
    </w:r>
    <w:r>
      <w:rPr>
        <w:b/>
        <w:sz w:val="24"/>
        <w:szCs w:val="24"/>
      </w:rPr>
      <w:fldChar w:fldCharType="separate"/>
    </w:r>
    <w:r w:rsidR="0018141A">
      <w:rPr>
        <w:b/>
        <w:noProof/>
      </w:rPr>
      <w:t>1</w:t>
    </w:r>
    <w:r>
      <w:rPr>
        <w:b/>
        <w:sz w:val="24"/>
        <w:szCs w:val="24"/>
      </w:rPr>
      <w:fldChar w:fldCharType="end"/>
    </w:r>
  </w:p>
  <w:p w:rsidR="00435DA6" w:rsidRDefault="00435DA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06F" w:rsidRPr="0091169F" w:rsidRDefault="00A837BE" w:rsidP="00FE4F85">
    <w:pPr>
      <w:pStyle w:val="Footer"/>
      <w:tabs>
        <w:tab w:val="clear" w:pos="4680"/>
        <w:tab w:val="left" w:pos="4140"/>
      </w:tabs>
      <w:spacing w:line="276" w:lineRule="auto"/>
      <w:ind w:left="-360"/>
      <w:rPr>
        <w:rFonts w:ascii="Cambria" w:hAnsi="Cambria"/>
        <w:color w:val="632423"/>
        <w:sz w:val="18"/>
      </w:rPr>
    </w:pPr>
    <w:r>
      <w:rPr>
        <w:rFonts w:ascii="Constantia" w:hAnsi="Constantia"/>
        <w:noProof/>
        <w:color w:val="CC9900"/>
        <w:lang w:val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5212080</wp:posOffset>
              </wp:positionH>
              <wp:positionV relativeFrom="paragraph">
                <wp:posOffset>-3385820</wp:posOffset>
              </wp:positionV>
              <wp:extent cx="1914525" cy="2994660"/>
              <wp:effectExtent l="0" t="0" r="9525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4525" cy="2994660"/>
                        <a:chOff x="0" y="0"/>
                        <a:chExt cx="1914525" cy="2994660"/>
                      </a:xfrm>
                    </wpg:grpSpPr>
                    <pic:pic xmlns:pic="http://schemas.openxmlformats.org/drawingml/2006/picture">
                      <pic:nvPicPr>
                        <pic:cNvPr id="26" name="Picture 26" descr="ProgressiveLogoButto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2925" y="2400300"/>
                          <a:ext cx="13716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Picture 25" descr="oilogofriendofyouth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400300"/>
                          <a:ext cx="50482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6675" y="1704975"/>
                          <a:ext cx="1695450" cy="629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Picture 8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0" y="933450"/>
                          <a:ext cx="1378585" cy="7435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6725" y="0"/>
                          <a:ext cx="904875" cy="9048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AA6DF0" id="Group 6" o:spid="_x0000_s1026" style="position:absolute;margin-left:410.4pt;margin-top:-266.6pt;width:150.75pt;height:235.8pt;z-index:251666432" coordsize="19145,299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alt="ProgressiveLogoButton" style="position:absolute;left:5429;top:24003;width:13716;height:4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twmfDAAAA2wAAAA8AAABkcnMvZG93bnJldi54bWxEj0+LwjAUxO/CfofwFrxpoqAsXaOIonjY&#10;g/XP/dG8bavNS2lirfvpjSDscZiZ3zCzRWcr0VLjS8caRkMFgjhzpuRcw+m4GXyB8AHZYOWYNDzI&#10;w2L+0ZthYtydU2oPIRcRwj5BDUUIdSKlzwqy6IeuJo7er2sshiibXJoG7xFuKzlWaiotlhwXCqxp&#10;VVB2Pdyshr9J2m1/lOJbtm5TuhzPV7vfaN3/7JbfIAJ14T/8bu+MhvEUXl/iD5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3CZ8MAAADbAAAADwAAAAAAAAAAAAAAAACf&#10;AgAAZHJzL2Rvd25yZXYueG1sUEsFBgAAAAAEAAQA9wAAAI8DAAAAAA==&#10;">
                <v:imagedata r:id="rId6" o:title="ProgressiveLogoButton"/>
                <v:path arrowok="t"/>
              </v:shape>
              <v:shape id="Picture 25" o:spid="_x0000_s1028" type="#_x0000_t75" alt="oilogofriendofyouth" style="position:absolute;top:24003;width:5048;height:5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IV2LDAAAA2wAAAA8AAABkcnMvZG93bnJldi54bWxEj9GKwjAURN8X/IdwhX1bU0WXWo2iguz6&#10;oGj1Ay7NtS02N6WJtvv3RljwcZiZM8x82ZlKPKhxpWUFw0EEgjizuuRcweW8/YpBOI+ssbJMCv7I&#10;wXLR+5hjom3LJ3qkPhcBwi5BBYX3dSKlywoy6Aa2Jg7e1TYGfZBNLnWDbYCbSo6i6FsaLDksFFjT&#10;pqDslt6NgnifTv0pW03X59zSYT9uy93PUanPfreagfDU+Xf4v/2rFYw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hXYsMAAADbAAAADwAAAAAAAAAAAAAAAACf&#10;AgAAZHJzL2Rvd25yZXYueG1sUEsFBgAAAAAEAAQA9wAAAI8DAAAAAA==&#10;">
                <v:imagedata r:id="rId7" o:title="oilogofriendofyouth"/>
                <v:path arrowok="t"/>
              </v:shape>
              <v:shape id="Picture 7" o:spid="_x0000_s1029" type="#_x0000_t75" style="position:absolute;left:666;top:17049;width:16955;height:6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TfYnCAAAA2gAAAA8AAABkcnMvZG93bnJldi54bWxEj0FrwkAUhO8F/8PyCt7qix5qSV2lKGIv&#10;ikYv3h7Z1ySYfRuyq4n/3hWEHoeZ+YaZLXpbqxu3vnKiYTxKQLHkzlRSaDgd1x9foHwgMVQ7YQ13&#10;9rCYD95mlBrXyYFvWShUhIhPSUMZQpMi+rxkS37kGpbo/bnWUoiyLdC01EW4rXGSJJ9oqZK4UFLD&#10;y5LzS3a1Gva7FW6ly5ar7WUzPl/XuDnUqPXwvf/5BhW4D//hV/vXaJjC80q8ATh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U32JwgAAANoAAAAPAAAAAAAAAAAAAAAAAJ8C&#10;AABkcnMvZG93bnJldi54bWxQSwUGAAAAAAQABAD3AAAAjgMAAAAA&#10;">
                <v:imagedata r:id="rId8" o:title=""/>
                <v:path arrowok="t"/>
              </v:shape>
              <v:shape id="Picture 8" o:spid="_x0000_s1030" type="#_x0000_t75" style="position:absolute;left:2286;top:9334;width:13785;height:7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emXHAAAAA2gAAAA8AAABkcnMvZG93bnJldi54bWxET89rwjAUvg/8H8IbeJvphsqoRhmCw4ui&#10;dTvs9kieTVnzUppUq3+9OQgeP77f82XvanGmNlSeFbyPMhDE2puKSwU/x/XbJ4gQkQ3WnknBlQIs&#10;F4OXOebGX/hA5yKWIoVwyFGBjbHJpQzaksMw8g1x4k6+dRgTbEtpWrykcFfLjyybSocVpwaLDa0s&#10;6f+icwpW21+Pxa62e99133/VROvxLSg1fO2/ZiAi9fEpfrg3RkHamq6kGyA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96ZccAAAADaAAAADwAAAAAAAAAAAAAAAACfAgAA&#10;ZHJzL2Rvd25yZXYueG1sUEsFBgAAAAAEAAQA9wAAAIwDAAAAAA==&#10;">
                <v:imagedata r:id="rId9" o:title=""/>
                <v:path arrowok="t"/>
              </v:shape>
              <v:shape id="Picture 9" o:spid="_x0000_s1031" type="#_x0000_t75" style="position:absolute;left:4667;width:9049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YPBDDAAAA2gAAAA8AAABkcnMvZG93bnJldi54bWxEj8FuwjAQRO+V+AdrkXorDkUqNGAQooVy&#10;gpa291W8xCHxOopNCH+PkSr1OJqZN5rZorOVaKnxhWMFw0ECgjhzuuBcwc/3+mkCwgdkjZVjUnAl&#10;D4t572GGqXYX/qL2EHIRIexTVGBCqFMpfWbIoh+4mjh6R9dYDFE2udQNXiLcVvI5SV6kxYLjgsGa&#10;Voay8nC2Cn792JTv7du+PfvP0W5T8uljPFLqsd8tpyACdeE//NfeagWvcL8Sb4C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g8EMMAAADaAAAADwAAAAAAAAAAAAAAAACf&#10;AgAAZHJzL2Rvd25yZXYueG1sUEsFBgAAAAAEAAQA9wAAAI8DAAAAAA==&#10;">
                <v:imagedata r:id="rId10" o:title=""/>
                <v:path arrowok="t"/>
              </v:shape>
            </v:group>
          </w:pict>
        </mc:Fallback>
      </mc:AlternateContent>
    </w:r>
    <w:r w:rsidR="00FE4F85">
      <w:rPr>
        <w:rFonts w:ascii="Constantia" w:hAnsi="Constantia"/>
        <w:noProof/>
        <w:color w:val="CC9900"/>
        <w:lang w:val="en-US"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40790680" wp14:editId="7DFB3D27">
              <wp:simplePos x="0" y="0"/>
              <wp:positionH relativeFrom="column">
                <wp:posOffset>-264795</wp:posOffset>
              </wp:positionH>
              <wp:positionV relativeFrom="paragraph">
                <wp:posOffset>-290195</wp:posOffset>
              </wp:positionV>
              <wp:extent cx="5657850" cy="3175"/>
              <wp:effectExtent l="0" t="0" r="19050" b="3492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57850" cy="317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CC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43B45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0.85pt;margin-top:-22.85pt;width:445.5pt;height: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" strokecolor="#c90" strokeweight="1pt"/>
          </w:pict>
        </mc:Fallback>
      </mc:AlternateContent>
    </w:r>
    <w:r w:rsidR="00FE4F85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660D83" wp14:editId="2821164F">
              <wp:simplePos x="0" y="0"/>
              <wp:positionH relativeFrom="column">
                <wp:posOffset>-283845</wp:posOffset>
              </wp:positionH>
              <wp:positionV relativeFrom="paragraph">
                <wp:posOffset>-328295</wp:posOffset>
              </wp:positionV>
              <wp:extent cx="7534275" cy="790575"/>
              <wp:effectExtent l="0" t="0" r="0" b="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4275" cy="790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E4F85" w:rsidRPr="00FE4F85" w:rsidRDefault="00FE4F85" w:rsidP="00FE4F85">
                          <w:pPr>
                            <w:pStyle w:val="Footer"/>
                            <w:tabs>
                              <w:tab w:val="clear" w:pos="4680"/>
                              <w:tab w:val="left" w:pos="4140"/>
                            </w:tabs>
                            <w:spacing w:line="276" w:lineRule="auto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E4F85">
                            <w:rPr>
                              <w:rStyle w:val="headline"/>
                              <w:rFonts w:ascii="Constantia" w:hAnsi="Constantia" w:cs="Calibri"/>
                              <w:color w:val="CC9900"/>
                              <w:sz w:val="8"/>
                            </w:rPr>
                            <w:br/>
                          </w:r>
                          <w:r w:rsidRPr="00FE4F85">
                            <w:rPr>
                              <w:rStyle w:val="headline"/>
                              <w:rFonts w:ascii="Constantia" w:hAnsi="Constantia" w:cs="Calibri"/>
                              <w:color w:val="CC9900"/>
                              <w:sz w:val="24"/>
                            </w:rPr>
                            <w:t xml:space="preserve">Meetings: </w:t>
                          </w:r>
                          <w:r w:rsidRPr="00FE4F85">
                            <w:rPr>
                              <w:rStyle w:val="headline"/>
                              <w:rFonts w:ascii="Cambria" w:hAnsi="Cambria" w:cs="Calibri"/>
                              <w:b/>
                              <w:color w:val="CC9900"/>
                              <w:sz w:val="24"/>
                            </w:rPr>
                            <w:t>1</w:t>
                          </w:r>
                          <w:r w:rsidRPr="00FE4F85">
                            <w:rPr>
                              <w:rStyle w:val="headline"/>
                              <w:rFonts w:ascii="Cambria" w:hAnsi="Cambria" w:cs="Calibri"/>
                              <w:b/>
                              <w:color w:val="CC9900"/>
                              <w:sz w:val="24"/>
                              <w:vertAlign w:val="superscript"/>
                            </w:rPr>
                            <w:t>st</w:t>
                          </w:r>
                          <w:r w:rsidRPr="00FE4F85">
                            <w:rPr>
                              <w:rStyle w:val="headline"/>
                              <w:rFonts w:ascii="Cambria" w:hAnsi="Cambria" w:cs="Calibri"/>
                              <w:b/>
                              <w:color w:val="CC9900"/>
                              <w:sz w:val="24"/>
                            </w:rPr>
                            <w:t xml:space="preserve"> Mondays at 5:30pm</w:t>
                          </w:r>
                          <w:r w:rsidRPr="00FE4F85">
                            <w:rPr>
                              <w:rStyle w:val="headline"/>
                              <w:b/>
                            </w:rPr>
                            <w:tab/>
                          </w:r>
                          <w:r w:rsidRPr="00FE4F85">
                            <w:rPr>
                              <w:rStyle w:val="headline"/>
                              <w:rFonts w:ascii="Constantia" w:hAnsi="Constantia"/>
                              <w:b/>
                              <w:color w:val="CC9900"/>
                              <w:sz w:val="24"/>
                            </w:rPr>
                            <w:t>Mission Statement</w:t>
                          </w:r>
                        </w:p>
                        <w:p w:rsidR="00FE4F85" w:rsidRPr="00FE4F85" w:rsidRDefault="002B63A5" w:rsidP="005A7601">
                          <w:pPr>
                            <w:pStyle w:val="Footer"/>
                            <w:tabs>
                              <w:tab w:val="clear" w:pos="4680"/>
                              <w:tab w:val="left" w:pos="4140"/>
                            </w:tabs>
                            <w:spacing w:line="276" w:lineRule="auto"/>
                            <w:ind w:right="-3409"/>
                          </w:pPr>
                          <w:r>
                            <w:rPr>
                              <w:rFonts w:ascii="Cambria" w:hAnsi="Cambria"/>
                              <w:color w:val="403152"/>
                              <w:sz w:val="21"/>
                              <w:szCs w:val="21"/>
                            </w:rPr>
                            <w:t>Lloyd Erskine Sandiford Centre (LESC)</w:t>
                          </w:r>
                          <w:r w:rsidR="00FE4F85" w:rsidRPr="00FE4F85">
                            <w:rPr>
                              <w:rFonts w:ascii="Times New Roman" w:hAnsi="Times New Roman"/>
                              <w:color w:val="808080"/>
                            </w:rPr>
                            <w:tab/>
                          </w:r>
                          <w:r w:rsidR="00FE4F85" w:rsidRPr="00FE4F85">
                            <w:rPr>
                              <w:rFonts w:ascii="Cambria" w:hAnsi="Cambria"/>
                              <w:color w:val="403152"/>
                              <w:sz w:val="21"/>
                              <w:szCs w:val="21"/>
                            </w:rPr>
                            <w:t xml:space="preserve">By providing hope and positive vision, </w:t>
                          </w:r>
                          <w:r w:rsidR="005A7601">
                            <w:rPr>
                              <w:rFonts w:ascii="Cambria" w:hAnsi="Cambria"/>
                              <w:color w:val="403152"/>
                              <w:sz w:val="21"/>
                              <w:szCs w:val="21"/>
                            </w:rPr>
                            <w:br/>
                            <w:t>Gin</w:t>
                          </w:r>
                          <w:r w:rsidR="00A837BE">
                            <w:rPr>
                              <w:rFonts w:ascii="Cambria" w:hAnsi="Cambria"/>
                              <w:color w:val="403152"/>
                              <w:sz w:val="21"/>
                              <w:szCs w:val="21"/>
                            </w:rPr>
                            <w:t>ger Lilly Room</w:t>
                          </w:r>
                          <w:r w:rsidR="00A837BE">
                            <w:rPr>
                              <w:rFonts w:ascii="Cambria" w:hAnsi="Cambria"/>
                              <w:color w:val="403152"/>
                              <w:sz w:val="21"/>
                              <w:szCs w:val="21"/>
                            </w:rPr>
                            <w:tab/>
                            <w:t>Optimists Bring o</w:t>
                          </w:r>
                          <w:r w:rsidR="005A7601">
                            <w:rPr>
                              <w:rFonts w:ascii="Cambria" w:hAnsi="Cambria"/>
                              <w:color w:val="403152"/>
                              <w:sz w:val="21"/>
                              <w:szCs w:val="21"/>
                            </w:rPr>
                            <w:t>ut the B</w:t>
                          </w:r>
                          <w:r w:rsidR="005A7601" w:rsidRPr="00FE4F85">
                            <w:rPr>
                              <w:rFonts w:ascii="Cambria" w:hAnsi="Cambria"/>
                              <w:color w:val="403152"/>
                              <w:sz w:val="21"/>
                              <w:szCs w:val="21"/>
                            </w:rPr>
                            <w:t xml:space="preserve">est in </w:t>
                          </w:r>
                          <w:r w:rsidR="000B4BB7">
                            <w:rPr>
                              <w:rFonts w:ascii="Cambria" w:hAnsi="Cambria"/>
                              <w:color w:val="403152"/>
                              <w:sz w:val="21"/>
                              <w:szCs w:val="21"/>
                            </w:rPr>
                            <w:t>y</w:t>
                          </w:r>
                          <w:r w:rsidR="005A7601">
                            <w:rPr>
                              <w:rFonts w:ascii="Cambria" w:hAnsi="Cambria"/>
                              <w:color w:val="403152"/>
                              <w:sz w:val="21"/>
                              <w:szCs w:val="21"/>
                            </w:rPr>
                            <w:t xml:space="preserve">outh, </w:t>
                          </w:r>
                          <w:r w:rsidR="000B4BB7">
                            <w:rPr>
                              <w:rFonts w:ascii="Cambria" w:hAnsi="Cambria"/>
                              <w:color w:val="403152"/>
                              <w:sz w:val="21"/>
                              <w:szCs w:val="21"/>
                            </w:rPr>
                            <w:t>c</w:t>
                          </w:r>
                          <w:r w:rsidR="005A7601">
                            <w:rPr>
                              <w:rFonts w:ascii="Cambria" w:hAnsi="Cambria"/>
                              <w:color w:val="403152"/>
                              <w:sz w:val="21"/>
                              <w:szCs w:val="21"/>
                            </w:rPr>
                            <w:t xml:space="preserve">ommunities &amp; </w:t>
                          </w:r>
                          <w:r w:rsidR="000B4BB7">
                            <w:rPr>
                              <w:rFonts w:ascii="Cambria" w:hAnsi="Cambria"/>
                              <w:color w:val="403152"/>
                              <w:sz w:val="21"/>
                              <w:szCs w:val="21"/>
                            </w:rPr>
                            <w:t>o</w:t>
                          </w:r>
                          <w:r w:rsidR="005A7601">
                            <w:rPr>
                              <w:rFonts w:ascii="Cambria" w:hAnsi="Cambria"/>
                              <w:color w:val="403152"/>
                              <w:sz w:val="21"/>
                              <w:szCs w:val="21"/>
                            </w:rPr>
                            <w:t>urselves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660D83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8" type="#_x0000_t202" style="position:absolute;left:0;text-align:left;margin-left:-22.35pt;margin-top:-25.85pt;width:593.25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" filled="f" stroked="f" strokeweight=".5pt">
              <v:textbox>
                <w:txbxContent>
                  <w:p w:rsidR="00FE4F85" w:rsidRPr="00FE4F85" w:rsidRDefault="00FE4F85" w:rsidP="00FE4F85">
                    <w:pPr>
                      <w:pStyle w:val="Footer"/>
                      <w:tabs>
                        <w:tab w:val="clear" w:pos="4680"/>
                        <w:tab w:val="left" w:pos="4140"/>
                      </w:tabs>
                      <w:spacing w:line="276" w:lineRule="auto"/>
                      <w:rPr>
                        <w:rFonts w:ascii="Times New Roman" w:hAnsi="Times New Roman"/>
                        <w:sz w:val="20"/>
                      </w:rPr>
                    </w:pPr>
                    <w:r w:rsidRPr="00FE4F85">
                      <w:rPr>
                        <w:rStyle w:val="headline"/>
                        <w:rFonts w:ascii="Constantia" w:hAnsi="Constantia" w:cs="Calibri"/>
                        <w:color w:val="CC9900"/>
                        <w:sz w:val="8"/>
                      </w:rPr>
                      <w:br/>
                    </w:r>
                    <w:r w:rsidRPr="00FE4F85">
                      <w:rPr>
                        <w:rStyle w:val="headline"/>
                        <w:rFonts w:ascii="Constantia" w:hAnsi="Constantia" w:cs="Calibri"/>
                        <w:color w:val="CC9900"/>
                        <w:sz w:val="24"/>
                      </w:rPr>
                      <w:t xml:space="preserve">Meetings: </w:t>
                    </w:r>
                    <w:r w:rsidRPr="00FE4F85">
                      <w:rPr>
                        <w:rStyle w:val="headline"/>
                        <w:rFonts w:ascii="Cambria" w:hAnsi="Cambria" w:cs="Calibri"/>
                        <w:b/>
                        <w:color w:val="CC9900"/>
                        <w:sz w:val="24"/>
                      </w:rPr>
                      <w:t>1</w:t>
                    </w:r>
                    <w:r w:rsidRPr="00FE4F85">
                      <w:rPr>
                        <w:rStyle w:val="headline"/>
                        <w:rFonts w:ascii="Cambria" w:hAnsi="Cambria" w:cs="Calibri"/>
                        <w:b/>
                        <w:color w:val="CC9900"/>
                        <w:sz w:val="24"/>
                        <w:vertAlign w:val="superscript"/>
                      </w:rPr>
                      <w:t>st</w:t>
                    </w:r>
                    <w:r w:rsidRPr="00FE4F85">
                      <w:rPr>
                        <w:rStyle w:val="headline"/>
                        <w:rFonts w:ascii="Cambria" w:hAnsi="Cambria" w:cs="Calibri"/>
                        <w:b/>
                        <w:color w:val="CC9900"/>
                        <w:sz w:val="24"/>
                      </w:rPr>
                      <w:t xml:space="preserve"> Mondays at 5:30pm</w:t>
                    </w:r>
                    <w:r w:rsidRPr="00FE4F85">
                      <w:rPr>
                        <w:rStyle w:val="headline"/>
                        <w:b/>
                      </w:rPr>
                      <w:tab/>
                    </w:r>
                    <w:r w:rsidRPr="00FE4F85">
                      <w:rPr>
                        <w:rStyle w:val="headline"/>
                        <w:rFonts w:ascii="Constantia" w:hAnsi="Constantia"/>
                        <w:b/>
                        <w:color w:val="CC9900"/>
                        <w:sz w:val="24"/>
                      </w:rPr>
                      <w:t>Mission Statement</w:t>
                    </w:r>
                  </w:p>
                  <w:p w:rsidR="00FE4F85" w:rsidRPr="00FE4F85" w:rsidRDefault="002B63A5" w:rsidP="005A7601">
                    <w:pPr>
                      <w:pStyle w:val="Footer"/>
                      <w:tabs>
                        <w:tab w:val="clear" w:pos="4680"/>
                        <w:tab w:val="left" w:pos="4140"/>
                      </w:tabs>
                      <w:spacing w:line="276" w:lineRule="auto"/>
                      <w:ind w:right="-3409"/>
                    </w:pPr>
                    <w:r>
                      <w:rPr>
                        <w:rFonts w:ascii="Cambria" w:hAnsi="Cambria"/>
                        <w:color w:val="403152"/>
                        <w:sz w:val="21"/>
                        <w:szCs w:val="21"/>
                      </w:rPr>
                      <w:t>Lloyd Erskine Sandiford Centre (</w:t>
                    </w:r>
                    <w:proofErr w:type="spellStart"/>
                    <w:r>
                      <w:rPr>
                        <w:rFonts w:ascii="Cambria" w:hAnsi="Cambria"/>
                        <w:color w:val="403152"/>
                        <w:sz w:val="21"/>
                        <w:szCs w:val="21"/>
                      </w:rPr>
                      <w:t>LESC</w:t>
                    </w:r>
                    <w:proofErr w:type="spellEnd"/>
                    <w:r>
                      <w:rPr>
                        <w:rFonts w:ascii="Cambria" w:hAnsi="Cambria"/>
                        <w:color w:val="403152"/>
                        <w:sz w:val="21"/>
                        <w:szCs w:val="21"/>
                      </w:rPr>
                      <w:t>)</w:t>
                    </w:r>
                    <w:r w:rsidR="00FE4F85" w:rsidRPr="00FE4F85">
                      <w:rPr>
                        <w:rFonts w:ascii="Times New Roman" w:hAnsi="Times New Roman"/>
                        <w:color w:val="808080"/>
                      </w:rPr>
                      <w:tab/>
                    </w:r>
                    <w:r w:rsidR="00FE4F85" w:rsidRPr="00FE4F85">
                      <w:rPr>
                        <w:rFonts w:ascii="Cambria" w:hAnsi="Cambria"/>
                        <w:color w:val="403152"/>
                        <w:sz w:val="21"/>
                        <w:szCs w:val="21"/>
                      </w:rPr>
                      <w:t xml:space="preserve">By providing hope and positive vision, </w:t>
                    </w:r>
                    <w:r w:rsidR="005A7601">
                      <w:rPr>
                        <w:rFonts w:ascii="Cambria" w:hAnsi="Cambria"/>
                        <w:color w:val="403152"/>
                        <w:sz w:val="21"/>
                        <w:szCs w:val="21"/>
                      </w:rPr>
                      <w:br/>
                      <w:t>Gin</w:t>
                    </w:r>
                    <w:r w:rsidR="00A837BE">
                      <w:rPr>
                        <w:rFonts w:ascii="Cambria" w:hAnsi="Cambria"/>
                        <w:color w:val="403152"/>
                        <w:sz w:val="21"/>
                        <w:szCs w:val="21"/>
                      </w:rPr>
                      <w:t>ger Lilly Room</w:t>
                    </w:r>
                    <w:r w:rsidR="00A837BE">
                      <w:rPr>
                        <w:rFonts w:ascii="Cambria" w:hAnsi="Cambria"/>
                        <w:color w:val="403152"/>
                        <w:sz w:val="21"/>
                        <w:szCs w:val="21"/>
                      </w:rPr>
                      <w:tab/>
                      <w:t>Optimists Bring o</w:t>
                    </w:r>
                    <w:r w:rsidR="005A7601">
                      <w:rPr>
                        <w:rFonts w:ascii="Cambria" w:hAnsi="Cambria"/>
                        <w:color w:val="403152"/>
                        <w:sz w:val="21"/>
                        <w:szCs w:val="21"/>
                      </w:rPr>
                      <w:t>ut the B</w:t>
                    </w:r>
                    <w:r w:rsidR="005A7601" w:rsidRPr="00FE4F85">
                      <w:rPr>
                        <w:rFonts w:ascii="Cambria" w:hAnsi="Cambria"/>
                        <w:color w:val="403152"/>
                        <w:sz w:val="21"/>
                        <w:szCs w:val="21"/>
                      </w:rPr>
                      <w:t xml:space="preserve">est in </w:t>
                    </w:r>
                    <w:r w:rsidR="000B4BB7">
                      <w:rPr>
                        <w:rFonts w:ascii="Cambria" w:hAnsi="Cambria"/>
                        <w:color w:val="403152"/>
                        <w:sz w:val="21"/>
                        <w:szCs w:val="21"/>
                      </w:rPr>
                      <w:t>y</w:t>
                    </w:r>
                    <w:r w:rsidR="005A7601">
                      <w:rPr>
                        <w:rFonts w:ascii="Cambria" w:hAnsi="Cambria"/>
                        <w:color w:val="403152"/>
                        <w:sz w:val="21"/>
                        <w:szCs w:val="21"/>
                      </w:rPr>
                      <w:t xml:space="preserve">outh, </w:t>
                    </w:r>
                    <w:r w:rsidR="000B4BB7">
                      <w:rPr>
                        <w:rFonts w:ascii="Cambria" w:hAnsi="Cambria"/>
                        <w:color w:val="403152"/>
                        <w:sz w:val="21"/>
                        <w:szCs w:val="21"/>
                      </w:rPr>
                      <w:t>c</w:t>
                    </w:r>
                    <w:r w:rsidR="005A7601">
                      <w:rPr>
                        <w:rFonts w:ascii="Cambria" w:hAnsi="Cambria"/>
                        <w:color w:val="403152"/>
                        <w:sz w:val="21"/>
                        <w:szCs w:val="21"/>
                      </w:rPr>
                      <w:t xml:space="preserve">ommunities &amp; </w:t>
                    </w:r>
                    <w:r w:rsidR="000B4BB7">
                      <w:rPr>
                        <w:rFonts w:ascii="Cambria" w:hAnsi="Cambria"/>
                        <w:color w:val="403152"/>
                        <w:sz w:val="21"/>
                        <w:szCs w:val="21"/>
                      </w:rPr>
                      <w:t>o</w:t>
                    </w:r>
                    <w:r w:rsidR="005A7601">
                      <w:rPr>
                        <w:rFonts w:ascii="Cambria" w:hAnsi="Cambria"/>
                        <w:color w:val="403152"/>
                        <w:sz w:val="21"/>
                        <w:szCs w:val="21"/>
                      </w:rPr>
                      <w:t>urselves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6C5" w:rsidRDefault="00D736C5" w:rsidP="00935C09">
      <w:pPr>
        <w:spacing w:after="0" w:line="240" w:lineRule="auto"/>
      </w:pPr>
      <w:r>
        <w:separator/>
      </w:r>
    </w:p>
  </w:footnote>
  <w:footnote w:type="continuationSeparator" w:id="0">
    <w:p w:rsidR="00D736C5" w:rsidRDefault="00D736C5" w:rsidP="00935C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063" w:rsidRDefault="00B82059" w:rsidP="001B7C47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column">
                <wp:posOffset>3919220</wp:posOffset>
              </wp:positionH>
              <wp:positionV relativeFrom="paragraph">
                <wp:posOffset>-24765</wp:posOffset>
              </wp:positionV>
              <wp:extent cx="2986405" cy="342900"/>
              <wp:effectExtent l="4445" t="3810" r="0" b="0"/>
              <wp:wrapNone/>
              <wp:docPr id="5" name="Text Box 9" descr="Letter Head Logo Cli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6405" cy="34290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5DA6" w:rsidRDefault="00435DA6" w:rsidP="00435DA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alt="Letter Head Logo Clip 2" style="position:absolute;margin-left:308.6pt;margin-top:-1.95pt;width:235.15pt;height:2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ZHdpbgAABZADAAIAAAAUAAAQnpAEAAIAAAAU&#10;AAAQspKRAAIAAAADMjgAAJKSAAIAAAADMjgAAOocAAcAAAgMAAAIk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wMTE6&#10;MDk6MDQgMjI6MTk6MTkAMjAxMTowOTowNCAyMjoxOToxOQAAAEUAZAB3AGkAbgAAA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hCaB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eG1wPSJodHRwOi8vbnMuYWRvYmUuY29tL3hhcC8xLjAvIj48eG1wOkNyZWF0ZURhdGU+MjAxMS0w&#10;OS0wNFQyMjoxOToxOS4yODA8L3htcDpDcmVhdGVEYXRl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gQFBgUEBgYFBgcHBggKEAoK&#10;CQkKFA4PDBAXFBgYFxQWFhodJR8aGyMcFhYgLCAjJicpKikZHy0wLSgwJSgpKP/bAEMBBwcHCggK&#10;EwoKEygaFhooKCgoKCgoKCgoKCgoKCgoKCgoKCgoKCgoKCgoKCgoKCgoKCgoKCgoKCgoKCgoKCgo&#10;KP/AABEIACMBf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" stroked="f">
              <v:fill r:id="rId2" o:title="Letter Head Logo Clip 2" recolor="t" type="frame"/>
              <v:textbox>
                <w:txbxContent>
                  <w:p w:rsidR="00435DA6" w:rsidRDefault="00435DA6" w:rsidP="00435DA6"/>
                </w:txbxContent>
              </v:textbox>
            </v:shape>
          </w:pict>
        </mc:Fallback>
      </mc:AlternateContent>
    </w:r>
  </w:p>
  <w:p w:rsidR="00935C09" w:rsidRDefault="00B82059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45952" behindDoc="0" locked="0" layoutInCell="1" allowOverlap="1">
              <wp:simplePos x="0" y="0"/>
              <wp:positionH relativeFrom="column">
                <wp:posOffset>-247650</wp:posOffset>
              </wp:positionH>
              <wp:positionV relativeFrom="paragraph">
                <wp:posOffset>147320</wp:posOffset>
              </wp:positionV>
              <wp:extent cx="7153275" cy="0"/>
              <wp:effectExtent l="9525" t="13970" r="9525" b="14605"/>
              <wp:wrapNone/>
              <wp:docPr id="4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532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E36C0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F677E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9.5pt;margin-top:11.6pt;width:563.25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" strokecolor="#e36c0a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0F4" w:rsidRDefault="00B82059" w:rsidP="00935C09">
    <w:pPr>
      <w:pStyle w:val="Header"/>
      <w:jc w:val="right"/>
      <w:rPr>
        <w:rFonts w:ascii="Gabriola" w:eastAsia="Adobe Heiti Std R" w:hAnsi="Gabriola"/>
        <w:b/>
        <w:color w:val="943634"/>
        <w:sz w:val="48"/>
      </w:rPr>
    </w:pPr>
    <w:r>
      <w:rPr>
        <w:rFonts w:ascii="Times New Roman" w:hAnsi="Times New Roman"/>
        <w:b/>
        <w:noProof/>
        <w:color w:val="943634"/>
        <w:sz w:val="24"/>
        <w:lang w:val="en-US"/>
      </w:rPr>
      <mc:AlternateContent>
        <mc:Choice Requires="wps">
          <w:drawing>
            <wp:anchor distT="91440" distB="91440" distL="457200" distR="91440" simplePos="0" relativeHeight="251642879" behindDoc="1" locked="0" layoutInCell="0" allowOverlap="1" wp14:anchorId="56A570F6" wp14:editId="23EB7B84">
              <wp:simplePos x="0" y="0"/>
              <wp:positionH relativeFrom="page">
                <wp:posOffset>5591175</wp:posOffset>
              </wp:positionH>
              <wp:positionV relativeFrom="page">
                <wp:posOffset>-126365</wp:posOffset>
              </wp:positionV>
              <wp:extent cx="2738120" cy="10188000"/>
              <wp:effectExtent l="19050" t="19050" r="43180" b="60960"/>
              <wp:wrapSquare wrapText="bothSides"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2738120" cy="10188000"/>
                      </a:xfrm>
                      <a:prstGeom prst="rect">
                        <a:avLst/>
                      </a:prstGeom>
                      <a:solidFill>
                        <a:srgbClr val="CC9900"/>
                      </a:solidFill>
                      <a:ln w="38100">
                        <a:solidFill>
                          <a:srgbClr val="CC9900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4E6128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935C09" w:rsidRPr="005262D3" w:rsidRDefault="002B63A5" w:rsidP="005262D3">
                          <w:pPr>
                            <w:pBdr>
                              <w:top w:val="single" w:sz="4" w:space="15" w:color="31849B"/>
                              <w:left w:val="single" w:sz="4" w:space="10" w:color="31849B"/>
                              <w:bottom w:val="single" w:sz="4" w:space="15" w:color="31849B"/>
                              <w:right w:val="single" w:sz="4" w:space="15" w:color="31849B"/>
                            </w:pBdr>
                            <w:shd w:val="clear" w:color="auto" w:fill="FFFFFF"/>
                            <w:ind w:left="180" w:hanging="180"/>
                            <w:rPr>
                              <w:b/>
                              <w:i/>
                              <w:iCs/>
                              <w:color w:val="632423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i/>
                              <w:iCs/>
                              <w:color w:val="632423"/>
                              <w:sz w:val="24"/>
                              <w:szCs w:val="24"/>
                            </w:rPr>
                            <w:t xml:space="preserve">Directors </w:t>
                          </w:r>
                          <w:r w:rsidR="00366C44" w:rsidRPr="005262D3">
                            <w:rPr>
                              <w:b/>
                              <w:i/>
                              <w:iCs/>
                              <w:color w:val="632423"/>
                              <w:sz w:val="24"/>
                              <w:szCs w:val="24"/>
                            </w:rPr>
                            <w:t>&amp;</w:t>
                          </w:r>
                          <w:r w:rsidR="004D31D4" w:rsidRPr="005262D3">
                            <w:rPr>
                              <w:b/>
                              <w:i/>
                              <w:iCs/>
                              <w:color w:val="632423"/>
                              <w:sz w:val="24"/>
                              <w:szCs w:val="24"/>
                            </w:rPr>
                            <w:t xml:space="preserve"> Officers</w:t>
                          </w:r>
                          <w:r w:rsidR="004D31D4" w:rsidRPr="005262D3">
                            <w:rPr>
                              <w:b/>
                              <w:i/>
                              <w:iCs/>
                              <w:color w:val="632423"/>
                              <w:sz w:val="24"/>
                              <w:szCs w:val="24"/>
                            </w:rPr>
                            <w:br/>
                          </w:r>
                          <w:r w:rsidR="004D31D4" w:rsidRPr="006C15AF">
                            <w:rPr>
                              <w:b/>
                              <w:i/>
                              <w:iCs/>
                              <w:color w:val="CC9900"/>
                              <w:sz w:val="24"/>
                              <w:szCs w:val="24"/>
                            </w:rPr>
                            <w:t>201</w:t>
                          </w:r>
                          <w:r w:rsidR="001351A5">
                            <w:rPr>
                              <w:b/>
                              <w:i/>
                              <w:iCs/>
                              <w:color w:val="CC9900"/>
                              <w:sz w:val="24"/>
                              <w:szCs w:val="24"/>
                            </w:rPr>
                            <w:t>6</w:t>
                          </w:r>
                          <w:r w:rsidR="00EA0BA6">
                            <w:rPr>
                              <w:b/>
                              <w:i/>
                              <w:iCs/>
                              <w:color w:val="CC9900"/>
                              <w:sz w:val="24"/>
                              <w:szCs w:val="24"/>
                            </w:rPr>
                            <w:t xml:space="preserve"> to 201</w:t>
                          </w:r>
                          <w:r w:rsidR="001351A5">
                            <w:rPr>
                              <w:b/>
                              <w:i/>
                              <w:iCs/>
                              <w:color w:val="CC9900"/>
                              <w:sz w:val="24"/>
                              <w:szCs w:val="24"/>
                            </w:rPr>
                            <w:t>7</w:t>
                          </w:r>
                        </w:p>
                        <w:p w:rsidR="004D31D4" w:rsidRPr="006C15AF" w:rsidRDefault="004D31D4" w:rsidP="005262D3">
                          <w:pPr>
                            <w:pBdr>
                              <w:top w:val="single" w:sz="4" w:space="15" w:color="31849B"/>
                              <w:left w:val="single" w:sz="4" w:space="10" w:color="31849B"/>
                              <w:bottom w:val="single" w:sz="4" w:space="15" w:color="31849B"/>
                              <w:right w:val="single" w:sz="4" w:space="15" w:color="31849B"/>
                            </w:pBdr>
                            <w:shd w:val="clear" w:color="auto" w:fill="FFFFFF"/>
                            <w:spacing w:after="0"/>
                            <w:ind w:left="180" w:hanging="180"/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</w:pPr>
                          <w:r w:rsidRPr="005262D3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632423"/>
                              <w:szCs w:val="24"/>
                            </w:rPr>
                            <w:t xml:space="preserve">President </w:t>
                          </w:r>
                          <w:r w:rsidR="006C15AF" w:rsidRPr="005262D3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4BACC6"/>
                              <w:szCs w:val="24"/>
                            </w:rPr>
                            <w:br/>
                          </w:r>
                          <w:r w:rsidR="0049491A" w:rsidRPr="006C15AF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M</w:t>
                          </w:r>
                          <w:r w:rsidR="001351A5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s. Margot Aquan</w:t>
                          </w:r>
                        </w:p>
                        <w:p w:rsidR="004D31D4" w:rsidRPr="005262D3" w:rsidRDefault="004D31D4" w:rsidP="005262D3">
                          <w:pPr>
                            <w:pBdr>
                              <w:top w:val="single" w:sz="4" w:space="15" w:color="31849B"/>
                              <w:left w:val="single" w:sz="4" w:space="10" w:color="31849B"/>
                              <w:bottom w:val="single" w:sz="4" w:space="15" w:color="31849B"/>
                              <w:right w:val="single" w:sz="4" w:space="15" w:color="31849B"/>
                            </w:pBdr>
                            <w:shd w:val="clear" w:color="auto" w:fill="FFFFFF"/>
                            <w:spacing w:after="0"/>
                            <w:ind w:left="180" w:hanging="180"/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4BACC6"/>
                              <w:szCs w:val="24"/>
                            </w:rPr>
                          </w:pPr>
                          <w:r w:rsidRPr="005262D3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632423"/>
                              <w:szCs w:val="24"/>
                            </w:rPr>
                            <w:t>President Elect</w:t>
                          </w:r>
                          <w:r w:rsidRPr="005262D3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4BACC6"/>
                              <w:szCs w:val="24"/>
                            </w:rPr>
                            <w:t xml:space="preserve"> </w:t>
                          </w:r>
                          <w:r w:rsidR="006C15AF" w:rsidRPr="005262D3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4BACC6"/>
                              <w:szCs w:val="24"/>
                            </w:rPr>
                            <w:br/>
                          </w:r>
                          <w:r w:rsidR="006C15AF" w:rsidRPr="006C15AF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M</w:t>
                          </w:r>
                          <w:r w:rsidR="001351A5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s</w:t>
                          </w:r>
                          <w:r w:rsidR="006C15AF" w:rsidRPr="006C15AF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.</w:t>
                          </w:r>
                          <w:r w:rsidRPr="006C15AF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 xml:space="preserve"> </w:t>
                          </w:r>
                          <w:r w:rsidR="00EA0BA6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C</w:t>
                          </w:r>
                          <w:r w:rsidR="001351A5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harmaine London</w:t>
                          </w:r>
                        </w:p>
                        <w:p w:rsidR="004D31D4" w:rsidRPr="005262D3" w:rsidRDefault="004D31D4" w:rsidP="005262D3">
                          <w:pPr>
                            <w:pBdr>
                              <w:top w:val="single" w:sz="4" w:space="15" w:color="31849B"/>
                              <w:left w:val="single" w:sz="4" w:space="10" w:color="31849B"/>
                              <w:bottom w:val="single" w:sz="4" w:space="15" w:color="31849B"/>
                              <w:right w:val="single" w:sz="4" w:space="15" w:color="31849B"/>
                            </w:pBdr>
                            <w:shd w:val="clear" w:color="auto" w:fill="FFFFFF"/>
                            <w:spacing w:after="0"/>
                            <w:ind w:left="180" w:hanging="180"/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4BACC6"/>
                              <w:szCs w:val="24"/>
                            </w:rPr>
                          </w:pPr>
                          <w:r w:rsidRPr="005262D3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632423"/>
                              <w:szCs w:val="24"/>
                            </w:rPr>
                            <w:t>Vice President -</w:t>
                          </w:r>
                          <w:r w:rsidR="006C15AF" w:rsidRPr="005262D3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632423"/>
                              <w:szCs w:val="24"/>
                            </w:rPr>
                            <w:t>Internal</w:t>
                          </w:r>
                          <w:r w:rsidR="006C15AF" w:rsidRPr="005262D3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4BACC6"/>
                              <w:szCs w:val="24"/>
                            </w:rPr>
                            <w:br/>
                          </w:r>
                          <w:r w:rsidR="006C15AF" w:rsidRPr="006C15AF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M</w:t>
                          </w:r>
                          <w:r w:rsidR="00EA0BA6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s</w:t>
                          </w:r>
                          <w:r w:rsidR="006C15AF" w:rsidRPr="006C15AF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.</w:t>
                          </w:r>
                          <w:r w:rsidRPr="006C15AF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 xml:space="preserve"> </w:t>
                          </w:r>
                          <w:r w:rsidR="001351A5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Rozanne Parris</w:t>
                          </w:r>
                        </w:p>
                        <w:p w:rsidR="004D31D4" w:rsidRPr="005262D3" w:rsidRDefault="004D31D4" w:rsidP="005262D3">
                          <w:pPr>
                            <w:pBdr>
                              <w:top w:val="single" w:sz="4" w:space="15" w:color="31849B"/>
                              <w:left w:val="single" w:sz="4" w:space="10" w:color="31849B"/>
                              <w:bottom w:val="single" w:sz="4" w:space="15" w:color="31849B"/>
                              <w:right w:val="single" w:sz="4" w:space="15" w:color="31849B"/>
                            </w:pBdr>
                            <w:shd w:val="clear" w:color="auto" w:fill="FFFFFF"/>
                            <w:spacing w:after="0"/>
                            <w:ind w:left="180" w:hanging="180"/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4BACC6"/>
                              <w:szCs w:val="24"/>
                            </w:rPr>
                          </w:pPr>
                          <w:r w:rsidRPr="005262D3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632423"/>
                              <w:szCs w:val="24"/>
                            </w:rPr>
                            <w:t xml:space="preserve">Vice President - </w:t>
                          </w:r>
                          <w:r w:rsidR="006C15AF" w:rsidRPr="005262D3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632423"/>
                              <w:szCs w:val="24"/>
                            </w:rPr>
                            <w:t>External</w:t>
                          </w:r>
                          <w:r w:rsidR="006C15AF" w:rsidRPr="005262D3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4BACC6"/>
                              <w:szCs w:val="24"/>
                            </w:rPr>
                            <w:br/>
                          </w:r>
                          <w:r w:rsidR="004F7DD0" w:rsidRPr="006C15AF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 xml:space="preserve">Ms. </w:t>
                          </w:r>
                          <w:r w:rsidR="001351A5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Paula Manning</w:t>
                          </w:r>
                        </w:p>
                        <w:p w:rsidR="001351A5" w:rsidRPr="005262D3" w:rsidRDefault="001351A5" w:rsidP="001351A5">
                          <w:pPr>
                            <w:pBdr>
                              <w:top w:val="single" w:sz="4" w:space="15" w:color="31849B"/>
                              <w:left w:val="single" w:sz="4" w:space="10" w:color="31849B"/>
                              <w:bottom w:val="single" w:sz="4" w:space="15" w:color="31849B"/>
                              <w:right w:val="single" w:sz="4" w:space="15" w:color="31849B"/>
                            </w:pBdr>
                            <w:shd w:val="clear" w:color="auto" w:fill="FFFFFF"/>
                            <w:spacing w:after="0"/>
                            <w:ind w:left="180" w:hanging="180"/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4BACC6"/>
                              <w:szCs w:val="24"/>
                            </w:rPr>
                          </w:pPr>
                          <w:r w:rsidRPr="005262D3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632423"/>
                              <w:szCs w:val="24"/>
                            </w:rPr>
                            <w:t xml:space="preserve">Secretary </w:t>
                          </w:r>
                          <w:r w:rsidRPr="005262D3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4BACC6"/>
                              <w:szCs w:val="24"/>
                            </w:rPr>
                            <w:br/>
                          </w:r>
                          <w:r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Ms. Maureen Dottin</w:t>
                          </w:r>
                        </w:p>
                        <w:p w:rsidR="004D31D4" w:rsidRPr="005262D3" w:rsidRDefault="001351A5" w:rsidP="005262D3">
                          <w:pPr>
                            <w:pBdr>
                              <w:top w:val="single" w:sz="4" w:space="15" w:color="31849B"/>
                              <w:left w:val="single" w:sz="4" w:space="10" w:color="31849B"/>
                              <w:bottom w:val="single" w:sz="4" w:space="15" w:color="31849B"/>
                              <w:right w:val="single" w:sz="4" w:space="15" w:color="31849B"/>
                            </w:pBdr>
                            <w:shd w:val="clear" w:color="auto" w:fill="FFFFFF"/>
                            <w:spacing w:after="0"/>
                            <w:ind w:left="180" w:hanging="180"/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4BACC6"/>
                              <w:szCs w:val="24"/>
                            </w:rPr>
                          </w:pPr>
                          <w:r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632423"/>
                              <w:szCs w:val="24"/>
                            </w:rPr>
                            <w:t>Treasurer</w:t>
                          </w:r>
                          <w:r w:rsidR="006C15AF" w:rsidRPr="005262D3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632423"/>
                              <w:szCs w:val="24"/>
                            </w:rPr>
                            <w:t xml:space="preserve"> </w:t>
                          </w:r>
                          <w:r w:rsidR="006C15AF" w:rsidRPr="005262D3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4BACC6"/>
                              <w:szCs w:val="24"/>
                            </w:rPr>
                            <w:br/>
                          </w:r>
                          <w:r w:rsidR="00EA0BA6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 xml:space="preserve">Ms. </w:t>
                          </w:r>
                          <w:r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Stephanie Layne</w:t>
                          </w:r>
                        </w:p>
                        <w:p w:rsidR="00EA0BA6" w:rsidRDefault="006C15AF" w:rsidP="005262D3">
                          <w:pPr>
                            <w:pBdr>
                              <w:top w:val="single" w:sz="4" w:space="15" w:color="31849B"/>
                              <w:left w:val="single" w:sz="4" w:space="10" w:color="31849B"/>
                              <w:bottom w:val="single" w:sz="4" w:space="15" w:color="31849B"/>
                              <w:right w:val="single" w:sz="4" w:space="15" w:color="31849B"/>
                            </w:pBdr>
                            <w:shd w:val="clear" w:color="auto" w:fill="FFFFFF"/>
                            <w:spacing w:after="0"/>
                            <w:ind w:left="180" w:hanging="180"/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4BACC6"/>
                              <w:szCs w:val="24"/>
                            </w:rPr>
                          </w:pPr>
                          <w:r w:rsidRPr="005262D3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632423"/>
                              <w:szCs w:val="24"/>
                            </w:rPr>
                            <w:t xml:space="preserve">Directors </w:t>
                          </w:r>
                        </w:p>
                        <w:p w:rsidR="00EA0BA6" w:rsidRDefault="00EA0BA6" w:rsidP="005262D3">
                          <w:pPr>
                            <w:pBdr>
                              <w:top w:val="single" w:sz="4" w:space="15" w:color="31849B"/>
                              <w:left w:val="single" w:sz="4" w:space="10" w:color="31849B"/>
                              <w:bottom w:val="single" w:sz="4" w:space="15" w:color="31849B"/>
                              <w:right w:val="single" w:sz="4" w:space="15" w:color="31849B"/>
                            </w:pBdr>
                            <w:shd w:val="clear" w:color="auto" w:fill="FFFFFF"/>
                            <w:spacing w:after="0"/>
                            <w:ind w:left="180" w:hanging="180"/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</w:pPr>
                          <w:r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 xml:space="preserve">   </w:t>
                          </w:r>
                          <w:r w:rsidR="002B63A5" w:rsidRPr="006C15AF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M</w:t>
                          </w:r>
                          <w:r w:rsidR="002B63A5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r. Simeon Ellis</w:t>
                          </w:r>
                        </w:p>
                        <w:p w:rsidR="004D31D4" w:rsidRDefault="00EA0BA6" w:rsidP="005262D3">
                          <w:pPr>
                            <w:pBdr>
                              <w:top w:val="single" w:sz="4" w:space="15" w:color="31849B"/>
                              <w:left w:val="single" w:sz="4" w:space="10" w:color="31849B"/>
                              <w:bottom w:val="single" w:sz="4" w:space="15" w:color="31849B"/>
                              <w:right w:val="single" w:sz="4" w:space="15" w:color="31849B"/>
                            </w:pBdr>
                            <w:shd w:val="clear" w:color="auto" w:fill="FFFFFF"/>
                            <w:spacing w:after="0"/>
                            <w:ind w:left="180" w:hanging="180"/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</w:pPr>
                          <w:r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 xml:space="preserve">   </w:t>
                          </w:r>
                          <w:r w:rsidR="002700B8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 xml:space="preserve">Ms. </w:t>
                          </w:r>
                          <w:r w:rsidR="002B63A5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Tracia Mascoll</w:t>
                          </w:r>
                        </w:p>
                        <w:p w:rsidR="00EA0BA6" w:rsidRDefault="00EA0BA6" w:rsidP="005262D3">
                          <w:pPr>
                            <w:pBdr>
                              <w:top w:val="single" w:sz="4" w:space="15" w:color="31849B"/>
                              <w:left w:val="single" w:sz="4" w:space="10" w:color="31849B"/>
                              <w:bottom w:val="single" w:sz="4" w:space="15" w:color="31849B"/>
                              <w:right w:val="single" w:sz="4" w:space="15" w:color="31849B"/>
                            </w:pBdr>
                            <w:shd w:val="clear" w:color="auto" w:fill="FFFFFF"/>
                            <w:spacing w:after="0"/>
                            <w:ind w:left="180" w:hanging="180"/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</w:pPr>
                          <w:r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 xml:space="preserve">   Ms. </w:t>
                          </w:r>
                          <w:r w:rsidR="002B63A5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Shirley Hoyte</w:t>
                          </w:r>
                        </w:p>
                        <w:p w:rsidR="00EA0BA6" w:rsidRDefault="00EA0BA6" w:rsidP="005262D3">
                          <w:pPr>
                            <w:pBdr>
                              <w:top w:val="single" w:sz="4" w:space="15" w:color="31849B"/>
                              <w:left w:val="single" w:sz="4" w:space="10" w:color="31849B"/>
                              <w:bottom w:val="single" w:sz="4" w:space="15" w:color="31849B"/>
                              <w:right w:val="single" w:sz="4" w:space="15" w:color="31849B"/>
                            </w:pBdr>
                            <w:shd w:val="clear" w:color="auto" w:fill="FFFFFF"/>
                            <w:spacing w:after="0"/>
                            <w:ind w:left="180" w:hanging="180"/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</w:pPr>
                          <w:r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 xml:space="preserve">   Ms. </w:t>
                          </w:r>
                          <w:r w:rsidR="002B63A5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Leah Smith</w:t>
                          </w:r>
                        </w:p>
                        <w:p w:rsidR="00EA0BA6" w:rsidRDefault="00EA0BA6" w:rsidP="005262D3">
                          <w:pPr>
                            <w:pBdr>
                              <w:top w:val="single" w:sz="4" w:space="15" w:color="31849B"/>
                              <w:left w:val="single" w:sz="4" w:space="10" w:color="31849B"/>
                              <w:bottom w:val="single" w:sz="4" w:space="15" w:color="31849B"/>
                              <w:right w:val="single" w:sz="4" w:space="15" w:color="31849B"/>
                            </w:pBdr>
                            <w:shd w:val="clear" w:color="auto" w:fill="FFFFFF"/>
                            <w:spacing w:after="0"/>
                            <w:ind w:left="180" w:hanging="180"/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</w:pPr>
                          <w:r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 xml:space="preserve">   Ms. </w:t>
                          </w:r>
                          <w:r w:rsidR="002B63A5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Joy Mayers</w:t>
                          </w:r>
                          <w:r w:rsidR="002B63A5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br/>
                            <w:t>Ms. Nicole Marville</w:t>
                          </w:r>
                        </w:p>
                        <w:p w:rsidR="002700B8" w:rsidRDefault="002700B8" w:rsidP="005262D3">
                          <w:pPr>
                            <w:pBdr>
                              <w:top w:val="single" w:sz="4" w:space="15" w:color="31849B"/>
                              <w:left w:val="single" w:sz="4" w:space="10" w:color="31849B"/>
                              <w:bottom w:val="single" w:sz="4" w:space="15" w:color="31849B"/>
                              <w:right w:val="single" w:sz="4" w:space="15" w:color="31849B"/>
                            </w:pBdr>
                            <w:shd w:val="clear" w:color="auto" w:fill="FFFFFF"/>
                            <w:spacing w:after="0"/>
                            <w:ind w:left="180" w:hanging="180"/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</w:pPr>
                          <w:r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632423"/>
                              <w:szCs w:val="24"/>
                            </w:rPr>
                            <w:t>Ex-Officio</w:t>
                          </w:r>
                          <w:r w:rsidRPr="006C15AF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 xml:space="preserve"> </w:t>
                          </w:r>
                        </w:p>
                        <w:p w:rsidR="002700B8" w:rsidRDefault="002700B8" w:rsidP="005262D3">
                          <w:pPr>
                            <w:pBdr>
                              <w:top w:val="single" w:sz="4" w:space="15" w:color="31849B"/>
                              <w:left w:val="single" w:sz="4" w:space="10" w:color="31849B"/>
                              <w:bottom w:val="single" w:sz="4" w:space="15" w:color="31849B"/>
                              <w:right w:val="single" w:sz="4" w:space="15" w:color="31849B"/>
                            </w:pBdr>
                            <w:shd w:val="clear" w:color="auto" w:fill="FFFFFF"/>
                            <w:spacing w:after="0"/>
                            <w:ind w:left="180" w:hanging="180"/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</w:pPr>
                          <w:r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 xml:space="preserve">   </w:t>
                          </w:r>
                          <w:r w:rsidR="002B63A5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M</w:t>
                          </w:r>
                          <w:r w:rsidR="00B2762B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r</w:t>
                          </w:r>
                          <w:r w:rsidR="002B63A5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>s. Janelle Ottley</w:t>
                          </w:r>
                          <w:r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br/>
                            <w:t>(Immediate Past President)</w:t>
                          </w:r>
                        </w:p>
                        <w:p w:rsidR="002700B8" w:rsidRPr="00A960A9" w:rsidRDefault="002700B8" w:rsidP="002700B8">
                          <w:pPr>
                            <w:pBdr>
                              <w:top w:val="single" w:sz="4" w:space="15" w:color="31849B"/>
                              <w:left w:val="single" w:sz="4" w:space="10" w:color="31849B"/>
                              <w:bottom w:val="single" w:sz="4" w:space="15" w:color="31849B"/>
                              <w:right w:val="single" w:sz="4" w:space="15" w:color="31849B"/>
                            </w:pBdr>
                            <w:shd w:val="clear" w:color="auto" w:fill="FFFFFF"/>
                            <w:spacing w:after="0"/>
                            <w:ind w:left="180" w:hanging="180"/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632423"/>
                              <w:sz w:val="4"/>
                              <w:szCs w:val="24"/>
                            </w:rPr>
                          </w:pPr>
                        </w:p>
                        <w:p w:rsidR="002700B8" w:rsidRDefault="002700B8" w:rsidP="002700B8">
                          <w:pPr>
                            <w:pBdr>
                              <w:top w:val="single" w:sz="4" w:space="15" w:color="31849B"/>
                              <w:left w:val="single" w:sz="4" w:space="10" w:color="31849B"/>
                              <w:bottom w:val="single" w:sz="4" w:space="15" w:color="31849B"/>
                              <w:right w:val="single" w:sz="4" w:space="15" w:color="31849B"/>
                            </w:pBdr>
                            <w:shd w:val="clear" w:color="auto" w:fill="FFFFFF"/>
                            <w:spacing w:after="0"/>
                            <w:ind w:left="180" w:hanging="180"/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</w:pPr>
                          <w:r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632423"/>
                              <w:szCs w:val="24"/>
                            </w:rPr>
                            <w:t>Email Contact</w:t>
                          </w:r>
                          <w:r w:rsidRPr="006C15AF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CC9900"/>
                              <w:szCs w:val="24"/>
                            </w:rPr>
                            <w:t xml:space="preserve"> </w:t>
                          </w:r>
                        </w:p>
                        <w:p w:rsidR="002700B8" w:rsidRPr="00A960A9" w:rsidRDefault="004F7DD0" w:rsidP="004F7DD0">
                          <w:pPr>
                            <w:pBdr>
                              <w:top w:val="single" w:sz="4" w:space="15" w:color="31849B"/>
                              <w:left w:val="single" w:sz="4" w:space="10" w:color="31849B"/>
                              <w:bottom w:val="single" w:sz="4" w:space="15" w:color="31849B"/>
                              <w:right w:val="single" w:sz="4" w:space="15" w:color="31849B"/>
                            </w:pBdr>
                            <w:shd w:val="clear" w:color="auto" w:fill="FFFFFF"/>
                            <w:spacing w:after="0" w:line="216" w:lineRule="auto"/>
                            <w:ind w:left="187" w:hanging="187"/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0000FF"/>
                              <w:szCs w:val="24"/>
                            </w:rPr>
                          </w:pPr>
                          <w:r w:rsidRPr="00A960A9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0000FF"/>
                              <w:szCs w:val="24"/>
                            </w:rPr>
                            <w:t>info</w:t>
                          </w:r>
                          <w:r w:rsidR="002700B8" w:rsidRPr="00A960A9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0000FF"/>
                              <w:szCs w:val="24"/>
                            </w:rPr>
                            <w:t>@</w:t>
                          </w:r>
                          <w:r w:rsidRPr="00A960A9">
                            <w:rPr>
                              <w:rFonts w:ascii="Andalus" w:eastAsia="Adobe Fangsong Std R" w:hAnsi="Andalus" w:cs="Andalus"/>
                              <w:i/>
                              <w:iCs/>
                              <w:color w:val="0000FF"/>
                              <w:szCs w:val="24"/>
                            </w:rPr>
                            <w:t>ProgressiveOptimist.org</w:t>
                          </w:r>
                        </w:p>
                      </w:txbxContent>
                    </wps:txbx>
                    <wps:bodyPr rot="0" vert="horz" wrap="square" lIns="0" tIns="914400" rIns="914400" bIns="9144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A570F6" id="Rectangle 1" o:spid="_x0000_s1027" style="position:absolute;left:0;text-align:left;margin-left:440.25pt;margin-top:-9.95pt;width:215.6pt;height:802.2pt;flip:y;z-index:-251673601;visibility:visible;mso-wrap-style:square;mso-width-percent:0;mso-height-percent:0;mso-wrap-distance-left:36pt;mso-wrap-distance-top:7.2pt;mso-wrap-distance-right:7.2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" o:allowincell="f" fillcolor="#c90" strokecolor="#c90" strokeweight="3pt">
              <v:shadow on="t" color="#4e6128" opacity=".5" offset="1pt"/>
              <v:textbox inset="0,1in,1in,1in">
                <w:txbxContent>
                  <w:p w:rsidR="00935C09" w:rsidRPr="005262D3" w:rsidRDefault="002B63A5" w:rsidP="005262D3">
                    <w:pPr>
                      <w:pBdr>
                        <w:top w:val="single" w:sz="4" w:space="15" w:color="31849B"/>
                        <w:left w:val="single" w:sz="4" w:space="10" w:color="31849B"/>
                        <w:bottom w:val="single" w:sz="4" w:space="15" w:color="31849B"/>
                        <w:right w:val="single" w:sz="4" w:space="15" w:color="31849B"/>
                      </w:pBdr>
                      <w:shd w:val="clear" w:color="auto" w:fill="FFFFFF"/>
                      <w:ind w:left="180" w:hanging="180"/>
                      <w:rPr>
                        <w:b/>
                        <w:i/>
                        <w:iCs/>
                        <w:color w:val="632423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b/>
                        <w:i/>
                        <w:iCs/>
                        <w:color w:val="632423"/>
                        <w:sz w:val="24"/>
                        <w:szCs w:val="24"/>
                      </w:rPr>
                      <w:t xml:space="preserve">Directors </w:t>
                    </w:r>
                    <w:r w:rsidR="00366C44" w:rsidRPr="005262D3">
                      <w:rPr>
                        <w:b/>
                        <w:i/>
                        <w:iCs/>
                        <w:color w:val="632423"/>
                        <w:sz w:val="24"/>
                        <w:szCs w:val="24"/>
                      </w:rPr>
                      <w:t>&amp;</w:t>
                    </w:r>
                    <w:proofErr w:type="gramEnd"/>
                    <w:r w:rsidR="004D31D4" w:rsidRPr="005262D3">
                      <w:rPr>
                        <w:b/>
                        <w:i/>
                        <w:iCs/>
                        <w:color w:val="632423"/>
                        <w:sz w:val="24"/>
                        <w:szCs w:val="24"/>
                      </w:rPr>
                      <w:t xml:space="preserve"> Officers</w:t>
                    </w:r>
                    <w:r w:rsidR="004D31D4" w:rsidRPr="005262D3">
                      <w:rPr>
                        <w:b/>
                        <w:i/>
                        <w:iCs/>
                        <w:color w:val="632423"/>
                        <w:sz w:val="24"/>
                        <w:szCs w:val="24"/>
                      </w:rPr>
                      <w:br/>
                    </w:r>
                    <w:r w:rsidR="004D31D4" w:rsidRPr="006C15AF">
                      <w:rPr>
                        <w:b/>
                        <w:i/>
                        <w:iCs/>
                        <w:color w:val="CC9900"/>
                        <w:sz w:val="24"/>
                        <w:szCs w:val="24"/>
                      </w:rPr>
                      <w:t>201</w:t>
                    </w:r>
                    <w:r w:rsidR="001351A5">
                      <w:rPr>
                        <w:b/>
                        <w:i/>
                        <w:iCs/>
                        <w:color w:val="CC9900"/>
                        <w:sz w:val="24"/>
                        <w:szCs w:val="24"/>
                      </w:rPr>
                      <w:t>6</w:t>
                    </w:r>
                    <w:r w:rsidR="00EA0BA6">
                      <w:rPr>
                        <w:b/>
                        <w:i/>
                        <w:iCs/>
                        <w:color w:val="CC9900"/>
                        <w:sz w:val="24"/>
                        <w:szCs w:val="24"/>
                      </w:rPr>
                      <w:t xml:space="preserve"> to 201</w:t>
                    </w:r>
                    <w:r w:rsidR="001351A5">
                      <w:rPr>
                        <w:b/>
                        <w:i/>
                        <w:iCs/>
                        <w:color w:val="CC9900"/>
                        <w:sz w:val="24"/>
                        <w:szCs w:val="24"/>
                      </w:rPr>
                      <w:t>7</w:t>
                    </w:r>
                  </w:p>
                  <w:p w:rsidR="004D31D4" w:rsidRPr="006C15AF" w:rsidRDefault="004D31D4" w:rsidP="005262D3">
                    <w:pPr>
                      <w:pBdr>
                        <w:top w:val="single" w:sz="4" w:space="15" w:color="31849B"/>
                        <w:left w:val="single" w:sz="4" w:space="10" w:color="31849B"/>
                        <w:bottom w:val="single" w:sz="4" w:space="15" w:color="31849B"/>
                        <w:right w:val="single" w:sz="4" w:space="15" w:color="31849B"/>
                      </w:pBdr>
                      <w:shd w:val="clear" w:color="auto" w:fill="FFFFFF"/>
                      <w:spacing w:after="0"/>
                      <w:ind w:left="180" w:hanging="180"/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</w:pPr>
                    <w:r w:rsidRPr="005262D3">
                      <w:rPr>
                        <w:rFonts w:ascii="Andalus" w:eastAsia="Adobe Fangsong Std R" w:hAnsi="Andalus" w:cs="Andalus"/>
                        <w:i/>
                        <w:iCs/>
                        <w:color w:val="632423"/>
                        <w:szCs w:val="24"/>
                      </w:rPr>
                      <w:t xml:space="preserve">President </w:t>
                    </w:r>
                    <w:r w:rsidR="006C15AF" w:rsidRPr="005262D3">
                      <w:rPr>
                        <w:rFonts w:ascii="Andalus" w:eastAsia="Adobe Fangsong Std R" w:hAnsi="Andalus" w:cs="Andalus"/>
                        <w:i/>
                        <w:iCs/>
                        <w:color w:val="4BACC6"/>
                        <w:szCs w:val="24"/>
                      </w:rPr>
                      <w:br/>
                    </w:r>
                    <w:r w:rsidR="0049491A" w:rsidRPr="006C15AF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M</w:t>
                    </w:r>
                    <w:r w:rsidR="001351A5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s. Margot Aquan</w:t>
                    </w:r>
                  </w:p>
                  <w:p w:rsidR="004D31D4" w:rsidRPr="005262D3" w:rsidRDefault="004D31D4" w:rsidP="005262D3">
                    <w:pPr>
                      <w:pBdr>
                        <w:top w:val="single" w:sz="4" w:space="15" w:color="31849B"/>
                        <w:left w:val="single" w:sz="4" w:space="10" w:color="31849B"/>
                        <w:bottom w:val="single" w:sz="4" w:space="15" w:color="31849B"/>
                        <w:right w:val="single" w:sz="4" w:space="15" w:color="31849B"/>
                      </w:pBdr>
                      <w:shd w:val="clear" w:color="auto" w:fill="FFFFFF"/>
                      <w:spacing w:after="0"/>
                      <w:ind w:left="180" w:hanging="180"/>
                      <w:rPr>
                        <w:rFonts w:ascii="Andalus" w:eastAsia="Adobe Fangsong Std R" w:hAnsi="Andalus" w:cs="Andalus"/>
                        <w:i/>
                        <w:iCs/>
                        <w:color w:val="4BACC6"/>
                        <w:szCs w:val="24"/>
                      </w:rPr>
                    </w:pPr>
                    <w:r w:rsidRPr="005262D3">
                      <w:rPr>
                        <w:rFonts w:ascii="Andalus" w:eastAsia="Adobe Fangsong Std R" w:hAnsi="Andalus" w:cs="Andalus"/>
                        <w:i/>
                        <w:iCs/>
                        <w:color w:val="632423"/>
                        <w:szCs w:val="24"/>
                      </w:rPr>
                      <w:t>President Elect</w:t>
                    </w:r>
                    <w:r w:rsidRPr="005262D3">
                      <w:rPr>
                        <w:rFonts w:ascii="Andalus" w:eastAsia="Adobe Fangsong Std R" w:hAnsi="Andalus" w:cs="Andalus"/>
                        <w:i/>
                        <w:iCs/>
                        <w:color w:val="4BACC6"/>
                        <w:szCs w:val="24"/>
                      </w:rPr>
                      <w:t xml:space="preserve"> </w:t>
                    </w:r>
                    <w:r w:rsidR="006C15AF" w:rsidRPr="005262D3">
                      <w:rPr>
                        <w:rFonts w:ascii="Andalus" w:eastAsia="Adobe Fangsong Std R" w:hAnsi="Andalus" w:cs="Andalus"/>
                        <w:i/>
                        <w:iCs/>
                        <w:color w:val="4BACC6"/>
                        <w:szCs w:val="24"/>
                      </w:rPr>
                      <w:br/>
                    </w:r>
                    <w:r w:rsidR="006C15AF" w:rsidRPr="006C15AF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M</w:t>
                    </w:r>
                    <w:r w:rsidR="001351A5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s</w:t>
                    </w:r>
                    <w:r w:rsidR="006C15AF" w:rsidRPr="006C15AF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.</w:t>
                    </w:r>
                    <w:r w:rsidRPr="006C15AF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 xml:space="preserve"> </w:t>
                    </w:r>
                    <w:r w:rsidR="00EA0BA6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C</w:t>
                    </w:r>
                    <w:r w:rsidR="001351A5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harmaine London</w:t>
                    </w:r>
                  </w:p>
                  <w:p w:rsidR="004D31D4" w:rsidRPr="005262D3" w:rsidRDefault="004D31D4" w:rsidP="005262D3">
                    <w:pPr>
                      <w:pBdr>
                        <w:top w:val="single" w:sz="4" w:space="15" w:color="31849B"/>
                        <w:left w:val="single" w:sz="4" w:space="10" w:color="31849B"/>
                        <w:bottom w:val="single" w:sz="4" w:space="15" w:color="31849B"/>
                        <w:right w:val="single" w:sz="4" w:space="15" w:color="31849B"/>
                      </w:pBdr>
                      <w:shd w:val="clear" w:color="auto" w:fill="FFFFFF"/>
                      <w:spacing w:after="0"/>
                      <w:ind w:left="180" w:hanging="180"/>
                      <w:rPr>
                        <w:rFonts w:ascii="Andalus" w:eastAsia="Adobe Fangsong Std R" w:hAnsi="Andalus" w:cs="Andalus"/>
                        <w:i/>
                        <w:iCs/>
                        <w:color w:val="4BACC6"/>
                        <w:szCs w:val="24"/>
                      </w:rPr>
                    </w:pPr>
                    <w:r w:rsidRPr="005262D3">
                      <w:rPr>
                        <w:rFonts w:ascii="Andalus" w:eastAsia="Adobe Fangsong Std R" w:hAnsi="Andalus" w:cs="Andalus"/>
                        <w:i/>
                        <w:iCs/>
                        <w:color w:val="632423"/>
                        <w:szCs w:val="24"/>
                      </w:rPr>
                      <w:t>Vice President -</w:t>
                    </w:r>
                    <w:r w:rsidR="006C15AF" w:rsidRPr="005262D3">
                      <w:rPr>
                        <w:rFonts w:ascii="Andalus" w:eastAsia="Adobe Fangsong Std R" w:hAnsi="Andalus" w:cs="Andalus"/>
                        <w:i/>
                        <w:iCs/>
                        <w:color w:val="632423"/>
                        <w:szCs w:val="24"/>
                      </w:rPr>
                      <w:t>Internal</w:t>
                    </w:r>
                    <w:r w:rsidR="006C15AF" w:rsidRPr="005262D3">
                      <w:rPr>
                        <w:rFonts w:ascii="Andalus" w:eastAsia="Adobe Fangsong Std R" w:hAnsi="Andalus" w:cs="Andalus"/>
                        <w:i/>
                        <w:iCs/>
                        <w:color w:val="4BACC6"/>
                        <w:szCs w:val="24"/>
                      </w:rPr>
                      <w:br/>
                    </w:r>
                    <w:r w:rsidR="006C15AF" w:rsidRPr="006C15AF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M</w:t>
                    </w:r>
                    <w:r w:rsidR="00EA0BA6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s</w:t>
                    </w:r>
                    <w:r w:rsidR="006C15AF" w:rsidRPr="006C15AF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.</w:t>
                    </w:r>
                    <w:r w:rsidRPr="006C15AF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 xml:space="preserve"> </w:t>
                    </w:r>
                    <w:r w:rsidR="001351A5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Rozanne Parris</w:t>
                    </w:r>
                  </w:p>
                  <w:p w:rsidR="004D31D4" w:rsidRPr="005262D3" w:rsidRDefault="004D31D4" w:rsidP="005262D3">
                    <w:pPr>
                      <w:pBdr>
                        <w:top w:val="single" w:sz="4" w:space="15" w:color="31849B"/>
                        <w:left w:val="single" w:sz="4" w:space="10" w:color="31849B"/>
                        <w:bottom w:val="single" w:sz="4" w:space="15" w:color="31849B"/>
                        <w:right w:val="single" w:sz="4" w:space="15" w:color="31849B"/>
                      </w:pBdr>
                      <w:shd w:val="clear" w:color="auto" w:fill="FFFFFF"/>
                      <w:spacing w:after="0"/>
                      <w:ind w:left="180" w:hanging="180"/>
                      <w:rPr>
                        <w:rFonts w:ascii="Andalus" w:eastAsia="Adobe Fangsong Std R" w:hAnsi="Andalus" w:cs="Andalus"/>
                        <w:i/>
                        <w:iCs/>
                        <w:color w:val="4BACC6"/>
                        <w:szCs w:val="24"/>
                      </w:rPr>
                    </w:pPr>
                    <w:r w:rsidRPr="005262D3">
                      <w:rPr>
                        <w:rFonts w:ascii="Andalus" w:eastAsia="Adobe Fangsong Std R" w:hAnsi="Andalus" w:cs="Andalus"/>
                        <w:i/>
                        <w:iCs/>
                        <w:color w:val="632423"/>
                        <w:szCs w:val="24"/>
                      </w:rPr>
                      <w:t xml:space="preserve">Vice President - </w:t>
                    </w:r>
                    <w:r w:rsidR="006C15AF" w:rsidRPr="005262D3">
                      <w:rPr>
                        <w:rFonts w:ascii="Andalus" w:eastAsia="Adobe Fangsong Std R" w:hAnsi="Andalus" w:cs="Andalus"/>
                        <w:i/>
                        <w:iCs/>
                        <w:color w:val="632423"/>
                        <w:szCs w:val="24"/>
                      </w:rPr>
                      <w:t>External</w:t>
                    </w:r>
                    <w:r w:rsidR="006C15AF" w:rsidRPr="005262D3">
                      <w:rPr>
                        <w:rFonts w:ascii="Andalus" w:eastAsia="Adobe Fangsong Std R" w:hAnsi="Andalus" w:cs="Andalus"/>
                        <w:i/>
                        <w:iCs/>
                        <w:color w:val="4BACC6"/>
                        <w:szCs w:val="24"/>
                      </w:rPr>
                      <w:br/>
                    </w:r>
                    <w:r w:rsidR="004F7DD0" w:rsidRPr="006C15AF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 xml:space="preserve">Ms. </w:t>
                    </w:r>
                    <w:r w:rsidR="001351A5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Paula Manning</w:t>
                    </w:r>
                  </w:p>
                  <w:p w:rsidR="001351A5" w:rsidRPr="005262D3" w:rsidRDefault="001351A5" w:rsidP="001351A5">
                    <w:pPr>
                      <w:pBdr>
                        <w:top w:val="single" w:sz="4" w:space="15" w:color="31849B"/>
                        <w:left w:val="single" w:sz="4" w:space="10" w:color="31849B"/>
                        <w:bottom w:val="single" w:sz="4" w:space="15" w:color="31849B"/>
                        <w:right w:val="single" w:sz="4" w:space="15" w:color="31849B"/>
                      </w:pBdr>
                      <w:shd w:val="clear" w:color="auto" w:fill="FFFFFF"/>
                      <w:spacing w:after="0"/>
                      <w:ind w:left="180" w:hanging="180"/>
                      <w:rPr>
                        <w:rFonts w:ascii="Andalus" w:eastAsia="Adobe Fangsong Std R" w:hAnsi="Andalus" w:cs="Andalus"/>
                        <w:i/>
                        <w:iCs/>
                        <w:color w:val="4BACC6"/>
                        <w:szCs w:val="24"/>
                      </w:rPr>
                    </w:pPr>
                    <w:r w:rsidRPr="005262D3">
                      <w:rPr>
                        <w:rFonts w:ascii="Andalus" w:eastAsia="Adobe Fangsong Std R" w:hAnsi="Andalus" w:cs="Andalus"/>
                        <w:i/>
                        <w:iCs/>
                        <w:color w:val="632423"/>
                        <w:szCs w:val="24"/>
                      </w:rPr>
                      <w:t xml:space="preserve">Secretary </w:t>
                    </w:r>
                    <w:r w:rsidRPr="005262D3">
                      <w:rPr>
                        <w:rFonts w:ascii="Andalus" w:eastAsia="Adobe Fangsong Std R" w:hAnsi="Andalus" w:cs="Andalus"/>
                        <w:i/>
                        <w:iCs/>
                        <w:color w:val="4BACC6"/>
                        <w:szCs w:val="24"/>
                      </w:rPr>
                      <w:br/>
                    </w:r>
                    <w:r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Ms. Maureen Dottin</w:t>
                    </w:r>
                  </w:p>
                  <w:p w:rsidR="004D31D4" w:rsidRPr="005262D3" w:rsidRDefault="001351A5" w:rsidP="005262D3">
                    <w:pPr>
                      <w:pBdr>
                        <w:top w:val="single" w:sz="4" w:space="15" w:color="31849B"/>
                        <w:left w:val="single" w:sz="4" w:space="10" w:color="31849B"/>
                        <w:bottom w:val="single" w:sz="4" w:space="15" w:color="31849B"/>
                        <w:right w:val="single" w:sz="4" w:space="15" w:color="31849B"/>
                      </w:pBdr>
                      <w:shd w:val="clear" w:color="auto" w:fill="FFFFFF"/>
                      <w:spacing w:after="0"/>
                      <w:ind w:left="180" w:hanging="180"/>
                      <w:rPr>
                        <w:rFonts w:ascii="Andalus" w:eastAsia="Adobe Fangsong Std R" w:hAnsi="Andalus" w:cs="Andalus"/>
                        <w:i/>
                        <w:iCs/>
                        <w:color w:val="4BACC6"/>
                        <w:szCs w:val="24"/>
                      </w:rPr>
                    </w:pPr>
                    <w:r>
                      <w:rPr>
                        <w:rFonts w:ascii="Andalus" w:eastAsia="Adobe Fangsong Std R" w:hAnsi="Andalus" w:cs="Andalus"/>
                        <w:i/>
                        <w:iCs/>
                        <w:color w:val="632423"/>
                        <w:szCs w:val="24"/>
                      </w:rPr>
                      <w:t>Treasurer</w:t>
                    </w:r>
                    <w:r w:rsidR="006C15AF" w:rsidRPr="005262D3">
                      <w:rPr>
                        <w:rFonts w:ascii="Andalus" w:eastAsia="Adobe Fangsong Std R" w:hAnsi="Andalus" w:cs="Andalus"/>
                        <w:i/>
                        <w:iCs/>
                        <w:color w:val="632423"/>
                        <w:szCs w:val="24"/>
                      </w:rPr>
                      <w:t xml:space="preserve"> </w:t>
                    </w:r>
                    <w:r w:rsidR="006C15AF" w:rsidRPr="005262D3">
                      <w:rPr>
                        <w:rFonts w:ascii="Andalus" w:eastAsia="Adobe Fangsong Std R" w:hAnsi="Andalus" w:cs="Andalus"/>
                        <w:i/>
                        <w:iCs/>
                        <w:color w:val="4BACC6"/>
                        <w:szCs w:val="24"/>
                      </w:rPr>
                      <w:br/>
                    </w:r>
                    <w:r w:rsidR="00EA0BA6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 xml:space="preserve">Ms. </w:t>
                    </w:r>
                    <w:r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Stephanie Layne</w:t>
                    </w:r>
                  </w:p>
                  <w:p w:rsidR="00EA0BA6" w:rsidRDefault="006C15AF" w:rsidP="005262D3">
                    <w:pPr>
                      <w:pBdr>
                        <w:top w:val="single" w:sz="4" w:space="15" w:color="31849B"/>
                        <w:left w:val="single" w:sz="4" w:space="10" w:color="31849B"/>
                        <w:bottom w:val="single" w:sz="4" w:space="15" w:color="31849B"/>
                        <w:right w:val="single" w:sz="4" w:space="15" w:color="31849B"/>
                      </w:pBdr>
                      <w:shd w:val="clear" w:color="auto" w:fill="FFFFFF"/>
                      <w:spacing w:after="0"/>
                      <w:ind w:left="180" w:hanging="180"/>
                      <w:rPr>
                        <w:rFonts w:ascii="Andalus" w:eastAsia="Adobe Fangsong Std R" w:hAnsi="Andalus" w:cs="Andalus"/>
                        <w:i/>
                        <w:iCs/>
                        <w:color w:val="4BACC6"/>
                        <w:szCs w:val="24"/>
                      </w:rPr>
                    </w:pPr>
                    <w:r w:rsidRPr="005262D3">
                      <w:rPr>
                        <w:rFonts w:ascii="Andalus" w:eastAsia="Adobe Fangsong Std R" w:hAnsi="Andalus" w:cs="Andalus"/>
                        <w:i/>
                        <w:iCs/>
                        <w:color w:val="632423"/>
                        <w:szCs w:val="24"/>
                      </w:rPr>
                      <w:t xml:space="preserve">Directors </w:t>
                    </w:r>
                  </w:p>
                  <w:p w:rsidR="00EA0BA6" w:rsidRDefault="00EA0BA6" w:rsidP="005262D3">
                    <w:pPr>
                      <w:pBdr>
                        <w:top w:val="single" w:sz="4" w:space="15" w:color="31849B"/>
                        <w:left w:val="single" w:sz="4" w:space="10" w:color="31849B"/>
                        <w:bottom w:val="single" w:sz="4" w:space="15" w:color="31849B"/>
                        <w:right w:val="single" w:sz="4" w:space="15" w:color="31849B"/>
                      </w:pBdr>
                      <w:shd w:val="clear" w:color="auto" w:fill="FFFFFF"/>
                      <w:spacing w:after="0"/>
                      <w:ind w:left="180" w:hanging="180"/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</w:pPr>
                    <w:r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 xml:space="preserve">   </w:t>
                    </w:r>
                    <w:r w:rsidR="002B63A5" w:rsidRPr="006C15AF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M</w:t>
                    </w:r>
                    <w:r w:rsidR="002B63A5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r. Simeon Ellis</w:t>
                    </w:r>
                  </w:p>
                  <w:p w:rsidR="004D31D4" w:rsidRDefault="00EA0BA6" w:rsidP="005262D3">
                    <w:pPr>
                      <w:pBdr>
                        <w:top w:val="single" w:sz="4" w:space="15" w:color="31849B"/>
                        <w:left w:val="single" w:sz="4" w:space="10" w:color="31849B"/>
                        <w:bottom w:val="single" w:sz="4" w:space="15" w:color="31849B"/>
                        <w:right w:val="single" w:sz="4" w:space="15" w:color="31849B"/>
                      </w:pBdr>
                      <w:shd w:val="clear" w:color="auto" w:fill="FFFFFF"/>
                      <w:spacing w:after="0"/>
                      <w:ind w:left="180" w:hanging="180"/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</w:pPr>
                    <w:r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 xml:space="preserve">   </w:t>
                    </w:r>
                    <w:r w:rsidR="002700B8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 xml:space="preserve">Ms. </w:t>
                    </w:r>
                    <w:r w:rsidR="002B63A5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Tracia Mascoll</w:t>
                    </w:r>
                  </w:p>
                  <w:p w:rsidR="00EA0BA6" w:rsidRDefault="00EA0BA6" w:rsidP="005262D3">
                    <w:pPr>
                      <w:pBdr>
                        <w:top w:val="single" w:sz="4" w:space="15" w:color="31849B"/>
                        <w:left w:val="single" w:sz="4" w:space="10" w:color="31849B"/>
                        <w:bottom w:val="single" w:sz="4" w:space="15" w:color="31849B"/>
                        <w:right w:val="single" w:sz="4" w:space="15" w:color="31849B"/>
                      </w:pBdr>
                      <w:shd w:val="clear" w:color="auto" w:fill="FFFFFF"/>
                      <w:spacing w:after="0"/>
                      <w:ind w:left="180" w:hanging="180"/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</w:pPr>
                    <w:r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 xml:space="preserve">   Ms. </w:t>
                    </w:r>
                    <w:r w:rsidR="002B63A5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Shirley Hoyte</w:t>
                    </w:r>
                  </w:p>
                  <w:p w:rsidR="00EA0BA6" w:rsidRDefault="00EA0BA6" w:rsidP="005262D3">
                    <w:pPr>
                      <w:pBdr>
                        <w:top w:val="single" w:sz="4" w:space="15" w:color="31849B"/>
                        <w:left w:val="single" w:sz="4" w:space="10" w:color="31849B"/>
                        <w:bottom w:val="single" w:sz="4" w:space="15" w:color="31849B"/>
                        <w:right w:val="single" w:sz="4" w:space="15" w:color="31849B"/>
                      </w:pBdr>
                      <w:shd w:val="clear" w:color="auto" w:fill="FFFFFF"/>
                      <w:spacing w:after="0"/>
                      <w:ind w:left="180" w:hanging="180"/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</w:pPr>
                    <w:r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 xml:space="preserve">   Ms. </w:t>
                    </w:r>
                    <w:r w:rsidR="002B63A5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Leah Smith</w:t>
                    </w:r>
                  </w:p>
                  <w:p w:rsidR="00EA0BA6" w:rsidRDefault="00EA0BA6" w:rsidP="005262D3">
                    <w:pPr>
                      <w:pBdr>
                        <w:top w:val="single" w:sz="4" w:space="15" w:color="31849B"/>
                        <w:left w:val="single" w:sz="4" w:space="10" w:color="31849B"/>
                        <w:bottom w:val="single" w:sz="4" w:space="15" w:color="31849B"/>
                        <w:right w:val="single" w:sz="4" w:space="15" w:color="31849B"/>
                      </w:pBdr>
                      <w:shd w:val="clear" w:color="auto" w:fill="FFFFFF"/>
                      <w:spacing w:after="0"/>
                      <w:ind w:left="180" w:hanging="180"/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</w:pPr>
                    <w:r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 xml:space="preserve">   Ms. </w:t>
                    </w:r>
                    <w:r w:rsidR="002B63A5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Joy Mayers</w:t>
                    </w:r>
                    <w:r w:rsidR="002B63A5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br/>
                      <w:t xml:space="preserve">Ms. Nicole </w:t>
                    </w:r>
                    <w:proofErr w:type="spellStart"/>
                    <w:r w:rsidR="002B63A5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Marville</w:t>
                    </w:r>
                    <w:proofErr w:type="spellEnd"/>
                  </w:p>
                  <w:p w:rsidR="002700B8" w:rsidRDefault="002700B8" w:rsidP="005262D3">
                    <w:pPr>
                      <w:pBdr>
                        <w:top w:val="single" w:sz="4" w:space="15" w:color="31849B"/>
                        <w:left w:val="single" w:sz="4" w:space="10" w:color="31849B"/>
                        <w:bottom w:val="single" w:sz="4" w:space="15" w:color="31849B"/>
                        <w:right w:val="single" w:sz="4" w:space="15" w:color="31849B"/>
                      </w:pBdr>
                      <w:shd w:val="clear" w:color="auto" w:fill="FFFFFF"/>
                      <w:spacing w:after="0"/>
                      <w:ind w:left="180" w:hanging="180"/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</w:pPr>
                    <w:r>
                      <w:rPr>
                        <w:rFonts w:ascii="Andalus" w:eastAsia="Adobe Fangsong Std R" w:hAnsi="Andalus" w:cs="Andalus"/>
                        <w:i/>
                        <w:iCs/>
                        <w:color w:val="632423"/>
                        <w:szCs w:val="24"/>
                      </w:rPr>
                      <w:t>Ex-Officio</w:t>
                    </w:r>
                    <w:r w:rsidRPr="006C15AF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 xml:space="preserve"> </w:t>
                    </w:r>
                  </w:p>
                  <w:p w:rsidR="002700B8" w:rsidRDefault="002700B8" w:rsidP="005262D3">
                    <w:pPr>
                      <w:pBdr>
                        <w:top w:val="single" w:sz="4" w:space="15" w:color="31849B"/>
                        <w:left w:val="single" w:sz="4" w:space="10" w:color="31849B"/>
                        <w:bottom w:val="single" w:sz="4" w:space="15" w:color="31849B"/>
                        <w:right w:val="single" w:sz="4" w:space="15" w:color="31849B"/>
                      </w:pBdr>
                      <w:shd w:val="clear" w:color="auto" w:fill="FFFFFF"/>
                      <w:spacing w:after="0"/>
                      <w:ind w:left="180" w:hanging="180"/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</w:pPr>
                    <w:r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 xml:space="preserve">   </w:t>
                    </w:r>
                    <w:r w:rsidR="002B63A5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M</w:t>
                    </w:r>
                    <w:r w:rsidR="00B2762B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r</w:t>
                    </w:r>
                    <w:r w:rsidR="002B63A5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 xml:space="preserve">s. Janelle </w:t>
                    </w:r>
                    <w:proofErr w:type="gramStart"/>
                    <w:r w:rsidR="002B63A5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>Ottley</w:t>
                    </w:r>
                    <w:proofErr w:type="gramEnd"/>
                    <w:r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br/>
                      <w:t>(Immediate Past President)</w:t>
                    </w:r>
                  </w:p>
                  <w:p w:rsidR="002700B8" w:rsidRPr="00A960A9" w:rsidRDefault="002700B8" w:rsidP="002700B8">
                    <w:pPr>
                      <w:pBdr>
                        <w:top w:val="single" w:sz="4" w:space="15" w:color="31849B"/>
                        <w:left w:val="single" w:sz="4" w:space="10" w:color="31849B"/>
                        <w:bottom w:val="single" w:sz="4" w:space="15" w:color="31849B"/>
                        <w:right w:val="single" w:sz="4" w:space="15" w:color="31849B"/>
                      </w:pBdr>
                      <w:shd w:val="clear" w:color="auto" w:fill="FFFFFF"/>
                      <w:spacing w:after="0"/>
                      <w:ind w:left="180" w:hanging="180"/>
                      <w:rPr>
                        <w:rFonts w:ascii="Andalus" w:eastAsia="Adobe Fangsong Std R" w:hAnsi="Andalus" w:cs="Andalus"/>
                        <w:i/>
                        <w:iCs/>
                        <w:color w:val="632423"/>
                        <w:sz w:val="4"/>
                        <w:szCs w:val="24"/>
                      </w:rPr>
                    </w:pPr>
                  </w:p>
                  <w:p w:rsidR="002700B8" w:rsidRDefault="002700B8" w:rsidP="002700B8">
                    <w:pPr>
                      <w:pBdr>
                        <w:top w:val="single" w:sz="4" w:space="15" w:color="31849B"/>
                        <w:left w:val="single" w:sz="4" w:space="10" w:color="31849B"/>
                        <w:bottom w:val="single" w:sz="4" w:space="15" w:color="31849B"/>
                        <w:right w:val="single" w:sz="4" w:space="15" w:color="31849B"/>
                      </w:pBdr>
                      <w:shd w:val="clear" w:color="auto" w:fill="FFFFFF"/>
                      <w:spacing w:after="0"/>
                      <w:ind w:left="180" w:hanging="180"/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</w:pPr>
                    <w:r>
                      <w:rPr>
                        <w:rFonts w:ascii="Andalus" w:eastAsia="Adobe Fangsong Std R" w:hAnsi="Andalus" w:cs="Andalus"/>
                        <w:i/>
                        <w:iCs/>
                        <w:color w:val="632423"/>
                        <w:szCs w:val="24"/>
                      </w:rPr>
                      <w:t>Email Contact</w:t>
                    </w:r>
                    <w:r w:rsidRPr="006C15AF">
                      <w:rPr>
                        <w:rFonts w:ascii="Andalus" w:eastAsia="Adobe Fangsong Std R" w:hAnsi="Andalus" w:cs="Andalus"/>
                        <w:i/>
                        <w:iCs/>
                        <w:color w:val="CC9900"/>
                        <w:szCs w:val="24"/>
                      </w:rPr>
                      <w:t xml:space="preserve"> </w:t>
                    </w:r>
                  </w:p>
                  <w:p w:rsidR="002700B8" w:rsidRPr="00A960A9" w:rsidRDefault="004F7DD0" w:rsidP="004F7DD0">
                    <w:pPr>
                      <w:pBdr>
                        <w:top w:val="single" w:sz="4" w:space="15" w:color="31849B"/>
                        <w:left w:val="single" w:sz="4" w:space="10" w:color="31849B"/>
                        <w:bottom w:val="single" w:sz="4" w:space="15" w:color="31849B"/>
                        <w:right w:val="single" w:sz="4" w:space="15" w:color="31849B"/>
                      </w:pBdr>
                      <w:shd w:val="clear" w:color="auto" w:fill="FFFFFF"/>
                      <w:spacing w:after="0" w:line="216" w:lineRule="auto"/>
                      <w:ind w:left="187" w:hanging="187"/>
                      <w:rPr>
                        <w:rFonts w:ascii="Andalus" w:eastAsia="Adobe Fangsong Std R" w:hAnsi="Andalus" w:cs="Andalus"/>
                        <w:i/>
                        <w:iCs/>
                        <w:color w:val="0000FF"/>
                        <w:szCs w:val="24"/>
                      </w:rPr>
                    </w:pPr>
                    <w:r w:rsidRPr="00A960A9">
                      <w:rPr>
                        <w:rFonts w:ascii="Andalus" w:eastAsia="Adobe Fangsong Std R" w:hAnsi="Andalus" w:cs="Andalus"/>
                        <w:i/>
                        <w:iCs/>
                        <w:color w:val="0000FF"/>
                        <w:szCs w:val="24"/>
                      </w:rPr>
                      <w:t>info</w:t>
                    </w:r>
                    <w:r w:rsidR="002700B8" w:rsidRPr="00A960A9">
                      <w:rPr>
                        <w:rFonts w:ascii="Andalus" w:eastAsia="Adobe Fangsong Std R" w:hAnsi="Andalus" w:cs="Andalus"/>
                        <w:i/>
                        <w:iCs/>
                        <w:color w:val="0000FF"/>
                        <w:szCs w:val="24"/>
                      </w:rPr>
                      <w:t>@</w:t>
                    </w:r>
                    <w:r w:rsidRPr="00A960A9">
                      <w:rPr>
                        <w:rFonts w:ascii="Andalus" w:eastAsia="Adobe Fangsong Std R" w:hAnsi="Andalus" w:cs="Andalus"/>
                        <w:i/>
                        <w:iCs/>
                        <w:color w:val="0000FF"/>
                        <w:szCs w:val="24"/>
                      </w:rPr>
                      <w:t>ProgressiveOptimist.org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2096" behindDoc="0" locked="0" layoutInCell="1" allowOverlap="1" wp14:anchorId="1BEE2AE2" wp14:editId="1AEFCEDC">
          <wp:simplePos x="0" y="0"/>
          <wp:positionH relativeFrom="column">
            <wp:posOffset>2629535</wp:posOffset>
          </wp:positionH>
          <wp:positionV relativeFrom="paragraph">
            <wp:posOffset>146685</wp:posOffset>
          </wp:positionV>
          <wp:extent cx="4361815" cy="553085"/>
          <wp:effectExtent l="0" t="0" r="635" b="0"/>
          <wp:wrapNone/>
          <wp:docPr id="24" name="Picture 24" descr="Letter Head Logo Cl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etter Head Logo Cli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1815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5C09" w:rsidRPr="009F6932" w:rsidRDefault="00935C09" w:rsidP="004E10F4">
    <w:pPr>
      <w:pStyle w:val="Header"/>
      <w:ind w:right="180"/>
      <w:jc w:val="right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B302FD"/>
    <w:multiLevelType w:val="hybridMultilevel"/>
    <w:tmpl w:val="D756BE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A2668B"/>
    <w:multiLevelType w:val="hybridMultilevel"/>
    <w:tmpl w:val="61961ABE"/>
    <w:lvl w:ilvl="0" w:tplc="04090005">
      <w:start w:val="1"/>
      <w:numFmt w:val="bullet"/>
      <w:lvlText w:val=""/>
      <w:lvlJc w:val="left"/>
      <w:pPr>
        <w:ind w:left="1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" w15:restartNumberingAfterBreak="0">
    <w:nsid w:val="7AED26D5"/>
    <w:multiLevelType w:val="hybridMultilevel"/>
    <w:tmpl w:val="D48ED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2F3735"/>
    <w:multiLevelType w:val="hybridMultilevel"/>
    <w:tmpl w:val="5E44E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1A5"/>
    <w:rsid w:val="00007BBA"/>
    <w:rsid w:val="0002711B"/>
    <w:rsid w:val="0004025F"/>
    <w:rsid w:val="00065E4B"/>
    <w:rsid w:val="00072AF3"/>
    <w:rsid w:val="0008215C"/>
    <w:rsid w:val="000B4BB7"/>
    <w:rsid w:val="000C0C85"/>
    <w:rsid w:val="000F0A47"/>
    <w:rsid w:val="00101557"/>
    <w:rsid w:val="001351A5"/>
    <w:rsid w:val="001367B4"/>
    <w:rsid w:val="0018141A"/>
    <w:rsid w:val="00194673"/>
    <w:rsid w:val="00194BDD"/>
    <w:rsid w:val="001B7C47"/>
    <w:rsid w:val="001C7CFA"/>
    <w:rsid w:val="001D631B"/>
    <w:rsid w:val="00217AC0"/>
    <w:rsid w:val="00260AC7"/>
    <w:rsid w:val="00262063"/>
    <w:rsid w:val="002700B8"/>
    <w:rsid w:val="0027285C"/>
    <w:rsid w:val="00287E71"/>
    <w:rsid w:val="00294CF5"/>
    <w:rsid w:val="002B63A5"/>
    <w:rsid w:val="00366C44"/>
    <w:rsid w:val="003E1AEE"/>
    <w:rsid w:val="003E5437"/>
    <w:rsid w:val="003F24CB"/>
    <w:rsid w:val="00435DA6"/>
    <w:rsid w:val="00483150"/>
    <w:rsid w:val="0049491A"/>
    <w:rsid w:val="004B158A"/>
    <w:rsid w:val="004B32F5"/>
    <w:rsid w:val="004C4427"/>
    <w:rsid w:val="004C75B1"/>
    <w:rsid w:val="004D31D4"/>
    <w:rsid w:val="004E10F4"/>
    <w:rsid w:val="004F7DD0"/>
    <w:rsid w:val="00501D7D"/>
    <w:rsid w:val="005262D3"/>
    <w:rsid w:val="005A7601"/>
    <w:rsid w:val="0061106F"/>
    <w:rsid w:val="00654FF1"/>
    <w:rsid w:val="006C15AF"/>
    <w:rsid w:val="006C2A75"/>
    <w:rsid w:val="00733B5B"/>
    <w:rsid w:val="007505E2"/>
    <w:rsid w:val="007779E2"/>
    <w:rsid w:val="007B7827"/>
    <w:rsid w:val="00862A86"/>
    <w:rsid w:val="00885DCC"/>
    <w:rsid w:val="0091169F"/>
    <w:rsid w:val="00914B6D"/>
    <w:rsid w:val="0093092A"/>
    <w:rsid w:val="00935C09"/>
    <w:rsid w:val="00936E1E"/>
    <w:rsid w:val="009476C8"/>
    <w:rsid w:val="009625B7"/>
    <w:rsid w:val="009D7060"/>
    <w:rsid w:val="009D79E6"/>
    <w:rsid w:val="009F6932"/>
    <w:rsid w:val="00A66C91"/>
    <w:rsid w:val="00A837BE"/>
    <w:rsid w:val="00A960A9"/>
    <w:rsid w:val="00AE10AE"/>
    <w:rsid w:val="00AE3F27"/>
    <w:rsid w:val="00AF002D"/>
    <w:rsid w:val="00B02572"/>
    <w:rsid w:val="00B2762B"/>
    <w:rsid w:val="00B81E91"/>
    <w:rsid w:val="00B82059"/>
    <w:rsid w:val="00BB0521"/>
    <w:rsid w:val="00BC7BD4"/>
    <w:rsid w:val="00BE7F9B"/>
    <w:rsid w:val="00C21E0B"/>
    <w:rsid w:val="00C4790F"/>
    <w:rsid w:val="00C5500D"/>
    <w:rsid w:val="00C66CC8"/>
    <w:rsid w:val="00C82601"/>
    <w:rsid w:val="00D14FAF"/>
    <w:rsid w:val="00D222C4"/>
    <w:rsid w:val="00D34F63"/>
    <w:rsid w:val="00D65E85"/>
    <w:rsid w:val="00D736C5"/>
    <w:rsid w:val="00D745E1"/>
    <w:rsid w:val="00D818E4"/>
    <w:rsid w:val="00DC3757"/>
    <w:rsid w:val="00E53E94"/>
    <w:rsid w:val="00E54A55"/>
    <w:rsid w:val="00E94F85"/>
    <w:rsid w:val="00EA0BA6"/>
    <w:rsid w:val="00EC1A56"/>
    <w:rsid w:val="00EC5976"/>
    <w:rsid w:val="00ED7BEA"/>
    <w:rsid w:val="00EE0907"/>
    <w:rsid w:val="00EE1153"/>
    <w:rsid w:val="00EE4F67"/>
    <w:rsid w:val="00EF0A87"/>
    <w:rsid w:val="00F0785B"/>
    <w:rsid w:val="00F114BD"/>
    <w:rsid w:val="00F579DE"/>
    <w:rsid w:val="00F83118"/>
    <w:rsid w:val="00FB64C4"/>
    <w:rsid w:val="00FC47AD"/>
    <w:rsid w:val="00FC6231"/>
    <w:rsid w:val="00FE1EB8"/>
    <w:rsid w:val="00FE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F4F84A2-B000-4791-9EF5-4E6FB35B3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C85"/>
    <w:pPr>
      <w:spacing w:after="200" w:line="276" w:lineRule="auto"/>
    </w:pPr>
    <w:rPr>
      <w:sz w:val="22"/>
      <w:szCs w:val="22"/>
      <w:lang w:val="en-029"/>
    </w:rPr>
  </w:style>
  <w:style w:type="paragraph" w:styleId="Heading1">
    <w:name w:val="heading 1"/>
    <w:basedOn w:val="Normal"/>
    <w:next w:val="Normal"/>
    <w:link w:val="Heading1Char"/>
    <w:qFormat/>
    <w:rsid w:val="00EC5976"/>
    <w:pPr>
      <w:keepNext/>
      <w:spacing w:before="240" w:after="60" w:line="240" w:lineRule="auto"/>
      <w:outlineLvl w:val="0"/>
    </w:pPr>
    <w:rPr>
      <w:rFonts w:ascii="Arial Black" w:eastAsia="Times New Roman" w:hAnsi="Arial Black" w:cs="Arial"/>
      <w:b/>
      <w:bCs/>
      <w:kern w:val="32"/>
      <w:sz w:val="28"/>
      <w:szCs w:val="32"/>
      <w:lang w:val="en-US"/>
    </w:rPr>
  </w:style>
  <w:style w:type="paragraph" w:styleId="Heading2">
    <w:name w:val="heading 2"/>
    <w:basedOn w:val="Normal"/>
    <w:next w:val="Normal"/>
    <w:link w:val="Heading2Char"/>
    <w:qFormat/>
    <w:rsid w:val="00EC5976"/>
    <w:pPr>
      <w:spacing w:after="0" w:line="240" w:lineRule="auto"/>
      <w:outlineLvl w:val="1"/>
    </w:pPr>
    <w:rPr>
      <w:rFonts w:ascii="Tahoma" w:eastAsia="Times New Roman" w:hAnsi="Tahoma"/>
      <w:b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5C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C09"/>
  </w:style>
  <w:style w:type="paragraph" w:styleId="Footer">
    <w:name w:val="footer"/>
    <w:basedOn w:val="Normal"/>
    <w:link w:val="FooterChar"/>
    <w:uiPriority w:val="99"/>
    <w:unhideWhenUsed/>
    <w:rsid w:val="00935C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5C09"/>
  </w:style>
  <w:style w:type="paragraph" w:styleId="BalloonText">
    <w:name w:val="Balloon Text"/>
    <w:basedOn w:val="Normal"/>
    <w:link w:val="BalloonTextChar"/>
    <w:uiPriority w:val="99"/>
    <w:semiHidden/>
    <w:unhideWhenUsed/>
    <w:rsid w:val="00935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35C0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1106F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EC5976"/>
    <w:pPr>
      <w:spacing w:after="0" w:line="240" w:lineRule="auto"/>
      <w:jc w:val="right"/>
    </w:pPr>
    <w:rPr>
      <w:rFonts w:ascii="Arial Black" w:eastAsia="Times New Roman" w:hAnsi="Arial Black" w:cs="Arial"/>
      <w:color w:val="808080"/>
      <w:sz w:val="56"/>
      <w:szCs w:val="24"/>
      <w:lang w:val="en-US"/>
    </w:rPr>
  </w:style>
  <w:style w:type="character" w:customStyle="1" w:styleId="TitleChar">
    <w:name w:val="Title Char"/>
    <w:link w:val="Title"/>
    <w:rsid w:val="00EC5976"/>
    <w:rPr>
      <w:rFonts w:ascii="Arial Black" w:eastAsia="Times New Roman" w:hAnsi="Arial Black" w:cs="Arial"/>
      <w:color w:val="808080"/>
      <w:sz w:val="56"/>
      <w:szCs w:val="24"/>
      <w:lang w:val="en-US" w:eastAsia="en-US"/>
    </w:rPr>
  </w:style>
  <w:style w:type="character" w:customStyle="1" w:styleId="Heading1Char">
    <w:name w:val="Heading 1 Char"/>
    <w:link w:val="Heading1"/>
    <w:rsid w:val="00EC5976"/>
    <w:rPr>
      <w:rFonts w:ascii="Arial Black" w:eastAsia="Times New Roman" w:hAnsi="Arial Black" w:cs="Arial"/>
      <w:b/>
      <w:bCs/>
      <w:kern w:val="32"/>
      <w:sz w:val="28"/>
      <w:szCs w:val="32"/>
      <w:lang w:val="en-US" w:eastAsia="en-US"/>
    </w:rPr>
  </w:style>
  <w:style w:type="character" w:customStyle="1" w:styleId="Heading2Char">
    <w:name w:val="Heading 2 Char"/>
    <w:link w:val="Heading2"/>
    <w:rsid w:val="00EC5976"/>
    <w:rPr>
      <w:rFonts w:ascii="Tahoma" w:eastAsia="Times New Roman" w:hAnsi="Tahoma"/>
      <w:b/>
      <w:sz w:val="22"/>
      <w:szCs w:val="24"/>
      <w:lang w:val="en-US" w:eastAsia="en-US"/>
    </w:rPr>
  </w:style>
  <w:style w:type="character" w:customStyle="1" w:styleId="headline">
    <w:name w:val="headline"/>
    <w:basedOn w:val="DefaultParagraphFont"/>
    <w:rsid w:val="00065E4B"/>
  </w:style>
  <w:style w:type="paragraph" w:styleId="ListParagraph">
    <w:name w:val="List Paragraph"/>
    <w:basedOn w:val="Normal"/>
    <w:uiPriority w:val="34"/>
    <w:qFormat/>
    <w:rsid w:val="00914B6D"/>
    <w:pPr>
      <w:ind w:left="720"/>
      <w:contextualSpacing/>
    </w:pPr>
    <w:rPr>
      <w:rFonts w:eastAsia="Times New Roman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020@ProgressiveOptimist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5.jpeg"/><Relationship Id="rId7" Type="http://schemas.openxmlformats.org/officeDocument/2006/relationships/image" Target="media/image1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9.png"/><Relationship Id="rId5" Type="http://schemas.openxmlformats.org/officeDocument/2006/relationships/image" Target="media/image7.png"/><Relationship Id="rId10" Type="http://schemas.openxmlformats.org/officeDocument/2006/relationships/image" Target="media/image13.png"/><Relationship Id="rId4" Type="http://schemas.openxmlformats.org/officeDocument/2006/relationships/image" Target="media/image6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dwin\Documents\1Progressive%20Optimist%20Club\Progressive%20Letter%20Head%202013-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8A309-E7DD-4935-9051-1EB2B881F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Progressive Letter Head 2013-14.dotx</Template>
  <TotalTime>51</TotalTime>
  <Pages>1</Pages>
  <Words>156</Words>
  <Characters>884</Characters>
  <Application>Microsoft Office Word</Application>
  <DocSecurity>0</DocSecurity>
  <Lines>37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Hammer Guy</cp:lastModifiedBy>
  <cp:revision>11</cp:revision>
  <cp:lastPrinted>2016-10-14T14:03:00Z</cp:lastPrinted>
  <dcterms:created xsi:type="dcterms:W3CDTF">2016-10-14T13:04:00Z</dcterms:created>
  <dcterms:modified xsi:type="dcterms:W3CDTF">2016-10-14T14:03:00Z</dcterms:modified>
</cp:coreProperties>
</file>