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78C" w:rsidRDefault="0026778C" w:rsidP="0026778C">
      <w:pPr>
        <w:spacing w:after="0" w:line="240" w:lineRule="auto"/>
        <w:ind w:right="-27"/>
        <w:rPr>
          <w:rFonts w:asciiTheme="minorHAnsi" w:eastAsia="Batang" w:hAnsiTheme="minorHAnsi"/>
          <w:sz w:val="24"/>
          <w:szCs w:val="24"/>
        </w:rPr>
      </w:pPr>
      <w:r>
        <w:rPr>
          <w:rFonts w:asciiTheme="minorHAnsi" w:eastAsia="Batang" w:hAnsiTheme="minorHAnsi"/>
          <w:sz w:val="24"/>
          <w:szCs w:val="24"/>
        </w:rPr>
        <w:t>Sunday, 22 January 2017</w:t>
      </w:r>
    </w:p>
    <w:p w:rsidR="0026778C" w:rsidRDefault="0026778C" w:rsidP="0026778C">
      <w:pPr>
        <w:spacing w:after="0" w:line="240" w:lineRule="auto"/>
        <w:ind w:right="-27"/>
        <w:rPr>
          <w:rFonts w:asciiTheme="minorHAnsi" w:eastAsia="Batang" w:hAnsiTheme="minorHAnsi"/>
          <w:sz w:val="24"/>
          <w:szCs w:val="24"/>
        </w:rPr>
      </w:pPr>
    </w:p>
    <w:p w:rsidR="0026778C" w:rsidRDefault="0026778C" w:rsidP="0026778C">
      <w:pPr>
        <w:spacing w:after="0" w:line="240" w:lineRule="auto"/>
        <w:ind w:right="-27"/>
        <w:rPr>
          <w:rFonts w:asciiTheme="minorHAnsi" w:eastAsia="Batang" w:hAnsiTheme="minorHAnsi"/>
          <w:sz w:val="24"/>
          <w:szCs w:val="24"/>
        </w:rPr>
      </w:pPr>
    </w:p>
    <w:p w:rsidR="0026778C" w:rsidRDefault="0026778C" w:rsidP="0026778C">
      <w:pPr>
        <w:spacing w:after="0" w:line="240" w:lineRule="auto"/>
        <w:ind w:right="-27"/>
        <w:rPr>
          <w:rFonts w:asciiTheme="minorHAnsi" w:eastAsia="Batang" w:hAnsiTheme="minorHAnsi"/>
          <w:sz w:val="24"/>
          <w:szCs w:val="24"/>
        </w:rPr>
      </w:pPr>
      <w:proofErr w:type="gramStart"/>
      <w:r>
        <w:rPr>
          <w:rFonts w:asciiTheme="minorHAnsi" w:eastAsia="Batang" w:hAnsiTheme="minorHAnsi"/>
          <w:sz w:val="24"/>
          <w:szCs w:val="24"/>
        </w:rPr>
        <w:t xml:space="preserve">Xxx  </w:t>
      </w:r>
      <w:proofErr w:type="spellStart"/>
      <w:r>
        <w:rPr>
          <w:rFonts w:asciiTheme="minorHAnsi" w:eastAsia="Batang" w:hAnsiTheme="minorHAnsi"/>
          <w:sz w:val="24"/>
          <w:szCs w:val="24"/>
        </w:rPr>
        <w:t>Yyyy</w:t>
      </w:r>
      <w:proofErr w:type="spellEnd"/>
      <w:proofErr w:type="gramEnd"/>
    </w:p>
    <w:p w:rsidR="0026778C" w:rsidRDefault="0026778C" w:rsidP="0026778C">
      <w:pPr>
        <w:spacing w:after="0" w:line="240" w:lineRule="auto"/>
        <w:ind w:right="-27"/>
        <w:rPr>
          <w:rFonts w:asciiTheme="minorHAnsi" w:eastAsia="Batang" w:hAnsiTheme="minorHAnsi"/>
          <w:sz w:val="24"/>
          <w:szCs w:val="24"/>
        </w:rPr>
      </w:pPr>
      <w:r>
        <w:rPr>
          <w:rFonts w:asciiTheme="minorHAnsi" w:eastAsia="Batang" w:hAnsiTheme="minorHAnsi"/>
          <w:sz w:val="24"/>
          <w:szCs w:val="24"/>
        </w:rPr>
        <w:t>The Principal</w:t>
      </w:r>
    </w:p>
    <w:p w:rsidR="0026778C" w:rsidRDefault="0026778C" w:rsidP="0026778C">
      <w:pPr>
        <w:spacing w:after="0" w:line="240" w:lineRule="auto"/>
        <w:ind w:right="-27"/>
        <w:rPr>
          <w:rFonts w:asciiTheme="minorHAnsi" w:eastAsia="Batang" w:hAnsiTheme="minorHAnsi"/>
          <w:sz w:val="24"/>
          <w:szCs w:val="24"/>
        </w:rPr>
      </w:pPr>
      <w:proofErr w:type="spellStart"/>
      <w:r>
        <w:rPr>
          <w:rFonts w:asciiTheme="minorHAnsi" w:eastAsia="Batang" w:hAnsiTheme="minorHAnsi"/>
          <w:sz w:val="24"/>
          <w:szCs w:val="24"/>
        </w:rPr>
        <w:t>Bbbbbb</w:t>
      </w:r>
      <w:proofErr w:type="spellEnd"/>
      <w:r>
        <w:rPr>
          <w:rFonts w:asciiTheme="minorHAnsi" w:eastAsia="Batang" w:hAnsiTheme="minorHAnsi"/>
          <w:sz w:val="24"/>
          <w:szCs w:val="24"/>
        </w:rPr>
        <w:t xml:space="preserve"> Primary School</w:t>
      </w:r>
    </w:p>
    <w:p w:rsidR="0026778C" w:rsidRDefault="0026778C" w:rsidP="0026778C">
      <w:pPr>
        <w:spacing w:after="0" w:line="240" w:lineRule="auto"/>
        <w:ind w:right="-27"/>
        <w:rPr>
          <w:rFonts w:asciiTheme="minorHAnsi" w:eastAsia="Batang" w:hAnsiTheme="minorHAnsi"/>
          <w:sz w:val="24"/>
          <w:szCs w:val="24"/>
        </w:rPr>
      </w:pPr>
      <w:proofErr w:type="spellStart"/>
      <w:r>
        <w:rPr>
          <w:rFonts w:asciiTheme="minorHAnsi" w:eastAsia="Batang" w:hAnsiTheme="minorHAnsi"/>
          <w:sz w:val="24"/>
          <w:szCs w:val="24"/>
        </w:rPr>
        <w:t>Ccccc</w:t>
      </w:r>
      <w:proofErr w:type="spellEnd"/>
    </w:p>
    <w:p w:rsidR="0026778C" w:rsidRDefault="0026778C" w:rsidP="0026778C">
      <w:pPr>
        <w:spacing w:after="0" w:line="240" w:lineRule="auto"/>
        <w:ind w:right="-27"/>
        <w:rPr>
          <w:rFonts w:asciiTheme="minorHAnsi" w:eastAsia="Batang" w:hAnsiTheme="minorHAnsi"/>
          <w:sz w:val="24"/>
          <w:szCs w:val="24"/>
        </w:rPr>
      </w:pPr>
      <w:r>
        <w:rPr>
          <w:rFonts w:asciiTheme="minorHAnsi" w:eastAsia="Batang" w:hAnsiTheme="minorHAnsi"/>
          <w:noProof/>
          <w:sz w:val="24"/>
          <w:szCs w:val="24"/>
          <w:lang w:val="en-US"/>
        </w:rPr>
        <mc:AlternateContent>
          <mc:Choice Requires="wps">
            <w:drawing>
              <wp:anchor distT="0" distB="0" distL="114300" distR="114300" simplePos="0" relativeHeight="251661312" behindDoc="0" locked="0" layoutInCell="1" allowOverlap="1" wp14:anchorId="5A5B4BBE" wp14:editId="7B75A6D7">
                <wp:simplePos x="0" y="0"/>
                <wp:positionH relativeFrom="margin">
                  <wp:posOffset>-104775</wp:posOffset>
                </wp:positionH>
                <wp:positionV relativeFrom="page">
                  <wp:posOffset>2514600</wp:posOffset>
                </wp:positionV>
                <wp:extent cx="4989830" cy="59817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9830" cy="598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78C" w:rsidRPr="00D973D6" w:rsidRDefault="0026778C" w:rsidP="0026778C">
                            <w:pPr>
                              <w:pStyle w:val="NormalWeb"/>
                              <w:spacing w:after="0"/>
                              <w:jc w:val="both"/>
                              <w:rPr>
                                <w:rFonts w:ascii="Calibri" w:hAnsi="Calibri" w:cs="Calibri"/>
                                <w:color w:val="000000"/>
                              </w:rPr>
                            </w:pPr>
                            <w:proofErr w:type="gramStart"/>
                            <w:r>
                              <w:rPr>
                                <w:rFonts w:ascii="Calibri" w:hAnsi="Calibri" w:cs="Calibri"/>
                                <w:color w:val="000000"/>
                              </w:rPr>
                              <w:t xml:space="preserve">Dear </w:t>
                            </w:r>
                            <w:r w:rsidRPr="00D973D6">
                              <w:rPr>
                                <w:rFonts w:ascii="Calibri" w:hAnsi="Calibri" w:cs="Calibri"/>
                                <w:color w:val="000000"/>
                              </w:rPr>
                              <w:t>,</w:t>
                            </w:r>
                            <w:proofErr w:type="gramEnd"/>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The Progressive Optimist Club of Barbados is a volunteer organisation of committed persons that share a common interest of service to children and by extension our community.  Our club follows the mandate of Optimist International which is to “</w:t>
                            </w:r>
                            <w:r w:rsidRPr="00716918">
                              <w:rPr>
                                <w:rFonts w:ascii="Calibri" w:hAnsi="Calibri" w:cs="Calibri"/>
                                <w:i/>
                                <w:color w:val="17365D" w:themeColor="text2" w:themeShade="BF"/>
                              </w:rPr>
                              <w:t>Bringing out the best in Kids</w:t>
                            </w:r>
                            <w:r w:rsidRPr="00D973D6">
                              <w:rPr>
                                <w:rFonts w:ascii="Calibri" w:hAnsi="Calibri" w:cs="Calibri"/>
                                <w:color w:val="000000"/>
                              </w:rPr>
                              <w:t xml:space="preserve">” </w:t>
                            </w:r>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In our continued efforts to “</w:t>
                            </w:r>
                            <w:r w:rsidRPr="00716918">
                              <w:rPr>
                                <w:rFonts w:ascii="Calibri" w:hAnsi="Calibri" w:cs="Calibri"/>
                                <w:i/>
                                <w:color w:val="17365D" w:themeColor="text2" w:themeShade="BF"/>
                              </w:rPr>
                              <w:t>Bringing out the best in Kids</w:t>
                            </w:r>
                            <w:r w:rsidRPr="00D973D6">
                              <w:rPr>
                                <w:rFonts w:ascii="Calibri" w:hAnsi="Calibri" w:cs="Calibri"/>
                                <w:color w:val="000000"/>
                              </w:rPr>
                              <w:t xml:space="preserve">” we launched an eye care initiative called “Progressive 20/20” in October of 2011 </w:t>
                            </w:r>
                            <w:r>
                              <w:rPr>
                                <w:rFonts w:ascii="Calibri" w:hAnsi="Calibri" w:cs="Calibri"/>
                                <w:color w:val="000000"/>
                              </w:rPr>
                              <w:t xml:space="preserve">for </w:t>
                            </w:r>
                            <w:r w:rsidRPr="00D973D6">
                              <w:rPr>
                                <w:rFonts w:ascii="Calibri" w:hAnsi="Calibri" w:cs="Calibri"/>
                                <w:color w:val="000000"/>
                              </w:rPr>
                              <w:t xml:space="preserve">Primary Schools with the approval of the Ministry of </w:t>
                            </w:r>
                            <w:r w:rsidRPr="00716918">
                              <w:rPr>
                                <w:rFonts w:ascii="Calibri" w:hAnsi="Calibri" w:cs="Calibri"/>
                                <w:color w:val="000000"/>
                              </w:rPr>
                              <w:t>Education and Human Resource Development</w:t>
                            </w:r>
                            <w:r w:rsidRPr="00D973D6">
                              <w:rPr>
                                <w:rFonts w:ascii="Calibri" w:hAnsi="Calibri" w:cs="Calibri"/>
                                <w:color w:val="000000"/>
                              </w:rPr>
                              <w:t xml:space="preserve"> and the Ministry </w:t>
                            </w:r>
                            <w:r>
                              <w:rPr>
                                <w:rFonts w:ascii="Calibri" w:hAnsi="Calibri" w:cs="Calibri"/>
                                <w:color w:val="000000"/>
                              </w:rPr>
                              <w:t xml:space="preserve">of </w:t>
                            </w:r>
                            <w:r w:rsidRPr="00716918">
                              <w:rPr>
                                <w:rFonts w:ascii="Calibri" w:hAnsi="Calibri" w:cs="Calibri"/>
                                <w:color w:val="000000"/>
                              </w:rPr>
                              <w:t>Health,</w:t>
                            </w:r>
                            <w:r w:rsidRPr="00D973D6">
                              <w:rPr>
                                <w:rFonts w:ascii="Calibri" w:hAnsi="Calibri" w:cs="Calibri"/>
                                <w:color w:val="000000"/>
                              </w:rPr>
                              <w:t xml:space="preserve"> which was successfully completed in April 2012.</w:t>
                            </w:r>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Worldwide, statistics show that a high percentage of school children are affected by visual impairments. Some of these children suffer significant vision loss because easily treated disorders go undetected. Visual anomalies adversely affect the child’s ability to participate and contribute academically and athletically. These disorders retard the overall growth and development of those afflicted.</w:t>
                            </w:r>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 xml:space="preserve">During our pilot we screened approximately 300 students and found that 16% of them required prescription glasses.  Our Pilot school was “The Bay Primary School” whose principal is Ms. </w:t>
                            </w:r>
                            <w:proofErr w:type="spellStart"/>
                            <w:r w:rsidRPr="00D973D6">
                              <w:rPr>
                                <w:rFonts w:ascii="Calibri" w:hAnsi="Calibri" w:cs="Calibri"/>
                                <w:color w:val="000000"/>
                              </w:rPr>
                              <w:t>Marielon</w:t>
                            </w:r>
                            <w:proofErr w:type="spellEnd"/>
                            <w:r w:rsidRPr="00D973D6">
                              <w:rPr>
                                <w:rFonts w:ascii="Calibri" w:hAnsi="Calibri" w:cs="Calibri"/>
                                <w:color w:val="000000"/>
                              </w:rPr>
                              <w:t xml:space="preserve"> Gamble, and she can be contacted at 436-6073 for reference. </w:t>
                            </w:r>
                          </w:p>
                          <w:p w:rsidR="0026778C" w:rsidRDefault="0026778C" w:rsidP="0026778C">
                            <w:pPr>
                              <w:pStyle w:val="NormalWeb"/>
                              <w:spacing w:after="0"/>
                              <w:jc w:val="both"/>
                              <w:rPr>
                                <w:rFonts w:ascii="Calibri" w:hAnsi="Calibri" w:cs="Calibri"/>
                                <w:color w:val="000000"/>
                              </w:rPr>
                            </w:pPr>
                            <w:r w:rsidRPr="00D973D6">
                              <w:rPr>
                                <w:rFonts w:ascii="Calibri" w:hAnsi="Calibri" w:cs="Calibri"/>
                                <w:color w:val="000000"/>
                              </w:rPr>
                              <w:t xml:space="preserve">The initiative starts with Optimist </w:t>
                            </w:r>
                            <w:r>
                              <w:rPr>
                                <w:rFonts w:ascii="Calibri" w:hAnsi="Calibri" w:cs="Calibri"/>
                                <w:color w:val="000000"/>
                              </w:rPr>
                              <w:t xml:space="preserve">Club </w:t>
                            </w:r>
                            <w:r w:rsidRPr="00D973D6">
                              <w:rPr>
                                <w:rFonts w:ascii="Calibri" w:hAnsi="Calibri" w:cs="Calibri"/>
                                <w:color w:val="000000"/>
                              </w:rPr>
                              <w:t xml:space="preserve">members performing vision screening sessions at </w:t>
                            </w:r>
                            <w:r>
                              <w:rPr>
                                <w:rFonts w:ascii="Calibri" w:hAnsi="Calibri" w:cs="Calibri"/>
                                <w:color w:val="000000"/>
                              </w:rPr>
                              <w:t>your</w:t>
                            </w:r>
                            <w:r w:rsidRPr="00D973D6">
                              <w:rPr>
                                <w:rFonts w:ascii="Calibri" w:hAnsi="Calibri" w:cs="Calibri"/>
                                <w:color w:val="000000"/>
                              </w:rPr>
                              <w:t xml:space="preserve"> school to identify students who may have a vision impairment. </w:t>
                            </w:r>
                            <w:r>
                              <w:rPr>
                                <w:rFonts w:ascii="Calibri" w:hAnsi="Calibri" w:cs="Calibri"/>
                                <w:color w:val="000000"/>
                              </w:rPr>
                              <w:t xml:space="preserve">If a student does not pass the screening, the Student’s parents will be informed via letter of our findings, and in this letter we will suggest to the parent that they take one of the two following steps: </w:t>
                            </w:r>
                          </w:p>
                          <w:p w:rsidR="0026778C" w:rsidRPr="00E06425" w:rsidRDefault="0026778C" w:rsidP="00267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B4BBE" id="_x0000_t202" coordsize="21600,21600" o:spt="202" path="m,l,21600r21600,l21600,xe">
                <v:stroke joinstyle="miter"/>
                <v:path gradientshapeok="t" o:connecttype="rect"/>
              </v:shapetype>
              <v:shape id="Text Box 71" o:spid="_x0000_s1026" type="#_x0000_t202" style="position:absolute;margin-left:-8.25pt;margin-top:198pt;width:392.9pt;height:4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" filled="f" stroked="f" strokeweight=".5pt">
                <v:path arrowok="t"/>
                <v:textbox>
                  <w:txbxContent>
                    <w:p w:rsidR="0026778C" w:rsidRPr="00D973D6" w:rsidRDefault="0026778C" w:rsidP="0026778C">
                      <w:pPr>
                        <w:pStyle w:val="NormalWeb"/>
                        <w:spacing w:after="0"/>
                        <w:jc w:val="both"/>
                        <w:rPr>
                          <w:rFonts w:ascii="Calibri" w:hAnsi="Calibri" w:cs="Calibri"/>
                          <w:color w:val="000000"/>
                        </w:rPr>
                      </w:pPr>
                      <w:proofErr w:type="gramStart"/>
                      <w:r>
                        <w:rPr>
                          <w:rFonts w:ascii="Calibri" w:hAnsi="Calibri" w:cs="Calibri"/>
                          <w:color w:val="000000"/>
                        </w:rPr>
                        <w:t xml:space="preserve">Dear </w:t>
                      </w:r>
                      <w:r w:rsidRPr="00D973D6">
                        <w:rPr>
                          <w:rFonts w:ascii="Calibri" w:hAnsi="Calibri" w:cs="Calibri"/>
                          <w:color w:val="000000"/>
                        </w:rPr>
                        <w:t>,</w:t>
                      </w:r>
                      <w:proofErr w:type="gramEnd"/>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The Progressive Optimist Club of Barbados is a volunteer organisation of committed persons that share a common interest of service to children and by extension our community.  Our club follows the mandate of Optimist International which is to “</w:t>
                      </w:r>
                      <w:r w:rsidRPr="00716918">
                        <w:rPr>
                          <w:rFonts w:ascii="Calibri" w:hAnsi="Calibri" w:cs="Calibri"/>
                          <w:i/>
                          <w:color w:val="17365D" w:themeColor="text2" w:themeShade="BF"/>
                        </w:rPr>
                        <w:t>Bringing out the best in Kids</w:t>
                      </w:r>
                      <w:r w:rsidRPr="00D973D6">
                        <w:rPr>
                          <w:rFonts w:ascii="Calibri" w:hAnsi="Calibri" w:cs="Calibri"/>
                          <w:color w:val="000000"/>
                        </w:rPr>
                        <w:t xml:space="preserve">” </w:t>
                      </w:r>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In our continued efforts to “</w:t>
                      </w:r>
                      <w:r w:rsidRPr="00716918">
                        <w:rPr>
                          <w:rFonts w:ascii="Calibri" w:hAnsi="Calibri" w:cs="Calibri"/>
                          <w:i/>
                          <w:color w:val="17365D" w:themeColor="text2" w:themeShade="BF"/>
                        </w:rPr>
                        <w:t>Bringing out the best in Kids</w:t>
                      </w:r>
                      <w:r w:rsidRPr="00D973D6">
                        <w:rPr>
                          <w:rFonts w:ascii="Calibri" w:hAnsi="Calibri" w:cs="Calibri"/>
                          <w:color w:val="000000"/>
                        </w:rPr>
                        <w:t xml:space="preserve">” we launched an eye care initiative called “Progressive 20/20” in October of 2011 </w:t>
                      </w:r>
                      <w:r>
                        <w:rPr>
                          <w:rFonts w:ascii="Calibri" w:hAnsi="Calibri" w:cs="Calibri"/>
                          <w:color w:val="000000"/>
                        </w:rPr>
                        <w:t xml:space="preserve">for </w:t>
                      </w:r>
                      <w:r w:rsidRPr="00D973D6">
                        <w:rPr>
                          <w:rFonts w:ascii="Calibri" w:hAnsi="Calibri" w:cs="Calibri"/>
                          <w:color w:val="000000"/>
                        </w:rPr>
                        <w:t xml:space="preserve">Primary Schools with the approval of the Ministry of </w:t>
                      </w:r>
                      <w:r w:rsidRPr="00716918">
                        <w:rPr>
                          <w:rFonts w:ascii="Calibri" w:hAnsi="Calibri" w:cs="Calibri"/>
                          <w:color w:val="000000"/>
                        </w:rPr>
                        <w:t>Education and Human Resource Development</w:t>
                      </w:r>
                      <w:r w:rsidRPr="00D973D6">
                        <w:rPr>
                          <w:rFonts w:ascii="Calibri" w:hAnsi="Calibri" w:cs="Calibri"/>
                          <w:color w:val="000000"/>
                        </w:rPr>
                        <w:t xml:space="preserve"> and the Ministry </w:t>
                      </w:r>
                      <w:r>
                        <w:rPr>
                          <w:rFonts w:ascii="Calibri" w:hAnsi="Calibri" w:cs="Calibri"/>
                          <w:color w:val="000000"/>
                        </w:rPr>
                        <w:t xml:space="preserve">of </w:t>
                      </w:r>
                      <w:r w:rsidRPr="00716918">
                        <w:rPr>
                          <w:rFonts w:ascii="Calibri" w:hAnsi="Calibri" w:cs="Calibri"/>
                          <w:color w:val="000000"/>
                        </w:rPr>
                        <w:t>Health,</w:t>
                      </w:r>
                      <w:r w:rsidRPr="00D973D6">
                        <w:rPr>
                          <w:rFonts w:ascii="Calibri" w:hAnsi="Calibri" w:cs="Calibri"/>
                          <w:color w:val="000000"/>
                        </w:rPr>
                        <w:t xml:space="preserve"> which was successfully completed in April 2012.</w:t>
                      </w:r>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Worldwide, statistics show that a high percentage of school children are affected by visual impairments. Some of these children suffer significant vision loss because easily treated disorders go undetected. Visual anomalies adversely affect the child’s ability to participate and contribute academically and athletically. These disorders retard the overall growth and development of those afflicted.</w:t>
                      </w:r>
                    </w:p>
                    <w:p w:rsidR="0026778C" w:rsidRPr="00D973D6" w:rsidRDefault="0026778C" w:rsidP="0026778C">
                      <w:pPr>
                        <w:pStyle w:val="NormalWeb"/>
                        <w:spacing w:after="0"/>
                        <w:jc w:val="both"/>
                        <w:rPr>
                          <w:rFonts w:ascii="Calibri" w:hAnsi="Calibri" w:cs="Calibri"/>
                          <w:color w:val="000000"/>
                        </w:rPr>
                      </w:pPr>
                      <w:r w:rsidRPr="00D973D6">
                        <w:rPr>
                          <w:rFonts w:ascii="Calibri" w:hAnsi="Calibri" w:cs="Calibri"/>
                          <w:color w:val="000000"/>
                        </w:rPr>
                        <w:t xml:space="preserve">During our pilot we screened approximately 300 students and found that 16% of them required prescription glasses.  Our Pilot school was “The Bay Primary School” whose principal is Ms. </w:t>
                      </w:r>
                      <w:proofErr w:type="spellStart"/>
                      <w:r w:rsidRPr="00D973D6">
                        <w:rPr>
                          <w:rFonts w:ascii="Calibri" w:hAnsi="Calibri" w:cs="Calibri"/>
                          <w:color w:val="000000"/>
                        </w:rPr>
                        <w:t>Marielon</w:t>
                      </w:r>
                      <w:proofErr w:type="spellEnd"/>
                      <w:r w:rsidRPr="00D973D6">
                        <w:rPr>
                          <w:rFonts w:ascii="Calibri" w:hAnsi="Calibri" w:cs="Calibri"/>
                          <w:color w:val="000000"/>
                        </w:rPr>
                        <w:t xml:space="preserve"> Gamble, and she can be contacted at 436-6073 for reference. </w:t>
                      </w:r>
                    </w:p>
                    <w:p w:rsidR="0026778C" w:rsidRDefault="0026778C" w:rsidP="0026778C">
                      <w:pPr>
                        <w:pStyle w:val="NormalWeb"/>
                        <w:spacing w:after="0"/>
                        <w:jc w:val="both"/>
                        <w:rPr>
                          <w:rFonts w:ascii="Calibri" w:hAnsi="Calibri" w:cs="Calibri"/>
                          <w:color w:val="000000"/>
                        </w:rPr>
                      </w:pPr>
                      <w:r w:rsidRPr="00D973D6">
                        <w:rPr>
                          <w:rFonts w:ascii="Calibri" w:hAnsi="Calibri" w:cs="Calibri"/>
                          <w:color w:val="000000"/>
                        </w:rPr>
                        <w:t xml:space="preserve">The initiative starts with Optimist </w:t>
                      </w:r>
                      <w:r>
                        <w:rPr>
                          <w:rFonts w:ascii="Calibri" w:hAnsi="Calibri" w:cs="Calibri"/>
                          <w:color w:val="000000"/>
                        </w:rPr>
                        <w:t xml:space="preserve">Club </w:t>
                      </w:r>
                      <w:r w:rsidRPr="00D973D6">
                        <w:rPr>
                          <w:rFonts w:ascii="Calibri" w:hAnsi="Calibri" w:cs="Calibri"/>
                          <w:color w:val="000000"/>
                        </w:rPr>
                        <w:t xml:space="preserve">members performing vision screening sessions at </w:t>
                      </w:r>
                      <w:r>
                        <w:rPr>
                          <w:rFonts w:ascii="Calibri" w:hAnsi="Calibri" w:cs="Calibri"/>
                          <w:color w:val="000000"/>
                        </w:rPr>
                        <w:t>your</w:t>
                      </w:r>
                      <w:r w:rsidRPr="00D973D6">
                        <w:rPr>
                          <w:rFonts w:ascii="Calibri" w:hAnsi="Calibri" w:cs="Calibri"/>
                          <w:color w:val="000000"/>
                        </w:rPr>
                        <w:t xml:space="preserve"> school to identify students who may have a vision impairment. </w:t>
                      </w:r>
                      <w:r>
                        <w:rPr>
                          <w:rFonts w:ascii="Calibri" w:hAnsi="Calibri" w:cs="Calibri"/>
                          <w:color w:val="000000"/>
                        </w:rPr>
                        <w:t xml:space="preserve">If a student does not pass the screening, the Student’s parents will be informed via letter of our findings, and in this letter we will suggest to the parent that they take one of the two following steps: </w:t>
                      </w:r>
                    </w:p>
                    <w:p w:rsidR="0026778C" w:rsidRPr="00E06425" w:rsidRDefault="0026778C" w:rsidP="0026778C"/>
                  </w:txbxContent>
                </v:textbox>
                <w10:wrap anchorx="margin" anchory="page"/>
              </v:shape>
            </w:pict>
          </mc:Fallback>
        </mc:AlternateContent>
      </w:r>
      <w:r>
        <w:rPr>
          <w:rFonts w:asciiTheme="minorHAnsi" w:eastAsia="Batang" w:hAnsiTheme="minorHAnsi"/>
          <w:sz w:val="24"/>
          <w:szCs w:val="24"/>
        </w:rPr>
        <w:br w:type="page"/>
      </w:r>
    </w:p>
    <w:p w:rsidR="0026778C" w:rsidRPr="00201ECA" w:rsidRDefault="0026778C" w:rsidP="0026778C">
      <w:pPr>
        <w:pStyle w:val="NormalWeb"/>
        <w:numPr>
          <w:ilvl w:val="0"/>
          <w:numId w:val="7"/>
        </w:numPr>
        <w:spacing w:after="240" w:afterAutospacing="0"/>
        <w:ind w:left="720" w:right="-27" w:hanging="450"/>
        <w:jc w:val="both"/>
        <w:rPr>
          <w:rFonts w:ascii="Calibri" w:hAnsi="Calibri" w:cs="Calibri"/>
          <w:color w:val="000000"/>
        </w:rPr>
      </w:pPr>
      <w:r>
        <w:rPr>
          <w:rFonts w:ascii="Calibri" w:hAnsi="Calibri" w:cs="Calibri"/>
          <w:color w:val="000000"/>
        </w:rPr>
        <w:lastRenderedPageBreak/>
        <w:t xml:space="preserve">Make an appointment to see a government </w:t>
      </w:r>
      <w:r w:rsidRPr="00D973D6">
        <w:rPr>
          <w:rFonts w:ascii="Calibri" w:hAnsi="Calibri" w:cs="Calibri"/>
          <w:color w:val="000000"/>
        </w:rPr>
        <w:t>Optometrists</w:t>
      </w:r>
      <w:r>
        <w:rPr>
          <w:rFonts w:ascii="Calibri" w:hAnsi="Calibri" w:cs="Calibri"/>
          <w:color w:val="000000"/>
        </w:rPr>
        <w:t xml:space="preserve"> (4 to 6 month waiting list) at the </w:t>
      </w:r>
      <w:r w:rsidRPr="00C61B08">
        <w:rPr>
          <w:rFonts w:ascii="Calibri" w:hAnsi="Calibri" w:cs="Calibri"/>
        </w:rPr>
        <w:t xml:space="preserve">Sir Winston Scott </w:t>
      </w:r>
      <w:r>
        <w:rPr>
          <w:rFonts w:ascii="Calibri" w:hAnsi="Calibri" w:cs="Calibri"/>
          <w:color w:val="000000"/>
        </w:rPr>
        <w:t>Polyclinic</w:t>
      </w:r>
      <w:r w:rsidRPr="00D973D6">
        <w:rPr>
          <w:rFonts w:ascii="Calibri" w:hAnsi="Calibri" w:cs="Calibri"/>
          <w:color w:val="000000"/>
        </w:rPr>
        <w:t xml:space="preserve"> to determine if the student needs prescription glasses.</w:t>
      </w:r>
      <w:r>
        <w:rPr>
          <w:rFonts w:ascii="Calibri" w:hAnsi="Calibri" w:cs="Calibri"/>
          <w:color w:val="000000"/>
        </w:rPr>
        <w:t xml:space="preserve">  If he does, he would be issued with a voucher for free prescription glasses from the Polyclinic, redeemable at Harcourt Carter Optical.</w:t>
      </w:r>
    </w:p>
    <w:p w:rsidR="0026778C" w:rsidRDefault="0026778C" w:rsidP="0026778C">
      <w:pPr>
        <w:pStyle w:val="NormalWeb"/>
        <w:numPr>
          <w:ilvl w:val="0"/>
          <w:numId w:val="7"/>
        </w:numPr>
        <w:spacing w:after="240" w:afterAutospacing="0"/>
        <w:ind w:left="720" w:right="-27" w:hanging="450"/>
        <w:jc w:val="both"/>
        <w:rPr>
          <w:rFonts w:ascii="Calibri" w:hAnsi="Calibri" w:cs="Calibri"/>
          <w:color w:val="000000"/>
        </w:rPr>
      </w:pPr>
      <w:r>
        <w:rPr>
          <w:rFonts w:ascii="Calibri" w:hAnsi="Calibri" w:cs="Calibri"/>
          <w:color w:val="000000"/>
        </w:rPr>
        <w:t xml:space="preserve">Visit our </w:t>
      </w:r>
      <w:r w:rsidRPr="00D973D6">
        <w:rPr>
          <w:rFonts w:ascii="Calibri" w:hAnsi="Calibri" w:cs="Calibri"/>
          <w:color w:val="000000"/>
        </w:rPr>
        <w:t>partnered Optometrists to determine if the student needs prescription glasses.  If it is determined that the student requires glasses, our initiative will provide that student with prescription glasses (examination, lens and frames) at the significantly subsidized price of $95.00.</w:t>
      </w:r>
      <w:r>
        <w:rPr>
          <w:rFonts w:ascii="Calibri" w:hAnsi="Calibri" w:cs="Calibri"/>
          <w:color w:val="000000"/>
        </w:rPr>
        <w:t xml:space="preserve">  </w:t>
      </w:r>
    </w:p>
    <w:p w:rsidR="0026778C" w:rsidRDefault="0026778C" w:rsidP="0026778C">
      <w:pPr>
        <w:pStyle w:val="NormalWeb"/>
        <w:numPr>
          <w:ilvl w:val="1"/>
          <w:numId w:val="7"/>
        </w:numPr>
        <w:spacing w:after="0"/>
        <w:ind w:left="1080" w:right="-27"/>
        <w:jc w:val="both"/>
        <w:rPr>
          <w:rFonts w:ascii="Calibri" w:hAnsi="Calibri" w:cs="Calibri"/>
          <w:color w:val="000000"/>
        </w:rPr>
      </w:pPr>
      <w:r>
        <w:rPr>
          <w:rFonts w:ascii="Calibri" w:hAnsi="Calibri" w:cs="Calibri"/>
          <w:color w:val="000000"/>
        </w:rPr>
        <w:t>If you as the Principal determines that a student’s parents cannot afford the $95, our Club would seek to absorb the cost, so as not to disadvantage the student.</w:t>
      </w:r>
    </w:p>
    <w:p w:rsidR="0026778C" w:rsidRPr="00D973D6" w:rsidRDefault="0026778C" w:rsidP="0026778C">
      <w:pPr>
        <w:pStyle w:val="NormalWeb"/>
        <w:spacing w:after="0"/>
        <w:ind w:right="-27"/>
        <w:jc w:val="both"/>
        <w:rPr>
          <w:rFonts w:ascii="Calibri" w:hAnsi="Calibri" w:cs="Calibri"/>
          <w:color w:val="000000"/>
        </w:rPr>
      </w:pPr>
      <w:r>
        <w:rPr>
          <w:rFonts w:ascii="Calibri" w:hAnsi="Calibri" w:cs="Calibri"/>
          <w:color w:val="000000"/>
        </w:rPr>
        <w:t xml:space="preserve">We would like to run this program at your school, and we are seeking your permission to do so.  It will take approximately six 4-hour days to process 300 students from age 5 years old.  We will be in contact with you, but you can call Simone Harris at 230-3937, Margot Aquan at 234-6289 or myself at </w:t>
      </w:r>
      <w:r w:rsidR="007401EF">
        <w:rPr>
          <w:rFonts w:ascii="Calibri" w:hAnsi="Calibri" w:cs="Calibri"/>
          <w:color w:val="000000"/>
        </w:rPr>
        <w:t>266-8816</w:t>
      </w:r>
      <w:r>
        <w:rPr>
          <w:rFonts w:ascii="Calibri" w:hAnsi="Calibri" w:cs="Calibri"/>
          <w:color w:val="000000"/>
        </w:rPr>
        <w:t xml:space="preserve"> or via email at </w:t>
      </w:r>
      <w:r w:rsidRPr="00B83C44">
        <w:rPr>
          <w:rFonts w:ascii="Calibri" w:hAnsi="Calibri" w:cs="Calibri"/>
          <w:color w:val="0070C0"/>
        </w:rPr>
        <w:t>info@ProgressOptimist.org</w:t>
      </w:r>
      <w:r w:rsidRPr="00D973D6">
        <w:rPr>
          <w:rFonts w:ascii="Calibri" w:hAnsi="Calibri" w:cs="Calibri"/>
          <w:color w:val="000000"/>
        </w:rPr>
        <w:t>.</w:t>
      </w:r>
      <w:bookmarkStart w:id="0" w:name="_GoBack"/>
      <w:bookmarkEnd w:id="0"/>
    </w:p>
    <w:p w:rsidR="0026778C" w:rsidRPr="00D973D6" w:rsidRDefault="0026778C" w:rsidP="0026778C">
      <w:pPr>
        <w:pStyle w:val="NormalWeb"/>
        <w:spacing w:before="0" w:beforeAutospacing="0" w:after="0" w:afterAutospacing="0"/>
        <w:ind w:right="-27"/>
        <w:jc w:val="both"/>
        <w:rPr>
          <w:rFonts w:ascii="Calibri" w:hAnsi="Calibri" w:cs="Calibri"/>
          <w:color w:val="000000"/>
        </w:rPr>
      </w:pPr>
      <w:r w:rsidRPr="00D973D6">
        <w:rPr>
          <w:rFonts w:ascii="Calibri" w:hAnsi="Calibri" w:cs="Calibri"/>
          <w:color w:val="000000"/>
        </w:rPr>
        <w:t>Thank you for your kind consideration and we look forward to a positive response from you on this matter.</w:t>
      </w:r>
    </w:p>
    <w:p w:rsidR="0026778C" w:rsidRDefault="0026778C" w:rsidP="0026778C">
      <w:pPr>
        <w:spacing w:after="0" w:line="240" w:lineRule="auto"/>
        <w:ind w:right="-27"/>
        <w:rPr>
          <w:rFonts w:asciiTheme="minorHAnsi" w:eastAsia="Batang" w:hAnsiTheme="minorHAnsi"/>
          <w:sz w:val="24"/>
          <w:szCs w:val="24"/>
        </w:rPr>
      </w:pPr>
    </w:p>
    <w:p w:rsidR="0026778C" w:rsidRDefault="0026778C" w:rsidP="0026778C">
      <w:pPr>
        <w:spacing w:after="0" w:line="240" w:lineRule="auto"/>
        <w:ind w:right="-27"/>
        <w:rPr>
          <w:rFonts w:asciiTheme="minorHAnsi" w:eastAsia="Batang" w:hAnsiTheme="minorHAnsi"/>
          <w:sz w:val="24"/>
          <w:szCs w:val="24"/>
        </w:rPr>
      </w:pPr>
      <w:r w:rsidRPr="00A76E0C">
        <w:rPr>
          <w:rFonts w:cs="Calibri"/>
          <w:b/>
          <w:noProof/>
          <w:color w:val="000000"/>
          <w:lang w:val="en-US"/>
        </w:rPr>
        <mc:AlternateContent>
          <mc:Choice Requires="wps">
            <w:drawing>
              <wp:anchor distT="0" distB="0" distL="114300" distR="114300" simplePos="0" relativeHeight="251659264" behindDoc="0" locked="0" layoutInCell="1" allowOverlap="1" wp14:anchorId="6B8E78BE" wp14:editId="53BB0DEE">
                <wp:simplePos x="0" y="0"/>
                <wp:positionH relativeFrom="margin">
                  <wp:align>right</wp:align>
                </wp:positionH>
                <wp:positionV relativeFrom="page">
                  <wp:posOffset>4253865</wp:posOffset>
                </wp:positionV>
                <wp:extent cx="1809750" cy="3238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78C" w:rsidRDefault="0026778C" w:rsidP="0026778C">
                            <w:pPr>
                              <w:spacing w:after="0" w:line="240" w:lineRule="auto"/>
                              <w:ind w:right="115"/>
                              <w:jc w:val="right"/>
                              <w:rPr>
                                <w:rFonts w:asciiTheme="minorHAnsi" w:eastAsia="Batang" w:hAnsiTheme="minorHAnsi"/>
                                <w:sz w:val="24"/>
                                <w:szCs w:val="24"/>
                              </w:rPr>
                            </w:pPr>
                            <w:r w:rsidRPr="00D973D6">
                              <w:rPr>
                                <w:rFonts w:cs="Calibri"/>
                                <w:i/>
                                <w:color w:val="0047D6"/>
                              </w:rPr>
                              <w:t>Help us to help our future.</w:t>
                            </w:r>
                          </w:p>
                          <w:p w:rsidR="0026778C" w:rsidRDefault="0026778C" w:rsidP="00267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8E78BE" id="Text Box 8" o:spid="_x0000_s1027" type="#_x0000_t202" style="position:absolute;margin-left:91.3pt;margin-top:334.95pt;width:142.5pt;height:2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" filled="f" stroked="f" strokeweight=".5pt">
                <v:path arrowok="t"/>
                <v:textbox>
                  <w:txbxContent>
                    <w:p w:rsidR="0026778C" w:rsidRDefault="0026778C" w:rsidP="0026778C">
                      <w:pPr>
                        <w:spacing w:after="0" w:line="240" w:lineRule="auto"/>
                        <w:ind w:right="115"/>
                        <w:jc w:val="right"/>
                        <w:rPr>
                          <w:rFonts w:asciiTheme="minorHAnsi" w:eastAsia="Batang" w:hAnsiTheme="minorHAnsi"/>
                          <w:sz w:val="24"/>
                          <w:szCs w:val="24"/>
                        </w:rPr>
                      </w:pPr>
                      <w:r w:rsidRPr="00D973D6">
                        <w:rPr>
                          <w:rFonts w:cs="Calibri"/>
                          <w:i/>
                          <w:color w:val="0047D6"/>
                        </w:rPr>
                        <w:t>Help us to help our future.</w:t>
                      </w:r>
                    </w:p>
                    <w:p w:rsidR="0026778C" w:rsidRDefault="0026778C" w:rsidP="0026778C"/>
                  </w:txbxContent>
                </v:textbox>
                <w10:wrap anchorx="margin" anchory="page"/>
              </v:shape>
            </w:pict>
          </mc:Fallback>
        </mc:AlternateContent>
      </w:r>
    </w:p>
    <w:p w:rsidR="0026778C" w:rsidRDefault="0026778C" w:rsidP="0026778C">
      <w:pPr>
        <w:spacing w:after="0" w:line="240" w:lineRule="auto"/>
        <w:ind w:right="-27"/>
        <w:rPr>
          <w:rFonts w:asciiTheme="minorHAnsi" w:eastAsia="Batang" w:hAnsiTheme="minorHAnsi"/>
          <w:sz w:val="24"/>
          <w:szCs w:val="24"/>
        </w:rPr>
      </w:pPr>
    </w:p>
    <w:p w:rsidR="0026778C" w:rsidRDefault="0026778C" w:rsidP="0026778C">
      <w:pPr>
        <w:spacing w:after="0" w:line="240" w:lineRule="auto"/>
        <w:ind w:right="-27"/>
        <w:rPr>
          <w:rFonts w:asciiTheme="minorHAnsi" w:eastAsia="Batang" w:hAnsiTheme="minorHAnsi"/>
          <w:sz w:val="24"/>
          <w:szCs w:val="24"/>
        </w:rPr>
      </w:pPr>
    </w:p>
    <w:p w:rsidR="0026778C" w:rsidRDefault="0026778C" w:rsidP="0026778C">
      <w:pPr>
        <w:spacing w:after="0" w:line="240" w:lineRule="auto"/>
        <w:ind w:right="-27"/>
        <w:rPr>
          <w:rFonts w:asciiTheme="minorHAnsi" w:eastAsia="Batang" w:hAnsiTheme="minorHAnsi"/>
          <w:sz w:val="24"/>
          <w:szCs w:val="24"/>
        </w:rPr>
      </w:pPr>
    </w:p>
    <w:p w:rsidR="0026778C" w:rsidRDefault="0026778C" w:rsidP="0026778C">
      <w:pPr>
        <w:spacing w:after="0" w:line="240" w:lineRule="auto"/>
        <w:ind w:right="-27"/>
        <w:rPr>
          <w:rFonts w:asciiTheme="minorHAnsi" w:eastAsia="Batang" w:hAnsiTheme="minorHAnsi"/>
          <w:sz w:val="24"/>
          <w:szCs w:val="24"/>
        </w:rPr>
      </w:pPr>
    </w:p>
    <w:p w:rsidR="0026778C" w:rsidRPr="004C75B1" w:rsidRDefault="0026778C" w:rsidP="0026778C">
      <w:pPr>
        <w:spacing w:after="0" w:line="240" w:lineRule="auto"/>
        <w:ind w:right="-27"/>
        <w:rPr>
          <w:rFonts w:ascii="Gabriola" w:eastAsia="Batang" w:hAnsi="Gabriola"/>
          <w:color w:val="C00000"/>
          <w:sz w:val="36"/>
          <w:szCs w:val="24"/>
        </w:rPr>
      </w:pPr>
      <w:r>
        <w:rPr>
          <w:rFonts w:asciiTheme="minorHAnsi" w:eastAsia="Batang" w:hAnsiTheme="minorHAnsi"/>
          <w:noProof/>
          <w:sz w:val="24"/>
          <w:szCs w:val="24"/>
          <w:lang w:val="en-US"/>
        </w:rPr>
        <mc:AlternateContent>
          <mc:Choice Requires="wps">
            <w:drawing>
              <wp:anchor distT="0" distB="0" distL="114300" distR="114300" simplePos="0" relativeHeight="251660288" behindDoc="0" locked="0" layoutInCell="1" allowOverlap="1" wp14:anchorId="4A123582" wp14:editId="379B9218">
                <wp:simplePos x="0" y="0"/>
                <wp:positionH relativeFrom="column">
                  <wp:posOffset>-92710</wp:posOffset>
                </wp:positionH>
                <wp:positionV relativeFrom="paragraph">
                  <wp:posOffset>-20955</wp:posOffset>
                </wp:positionV>
                <wp:extent cx="2914650" cy="495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146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78C" w:rsidRDefault="0026778C" w:rsidP="0026778C">
                            <w:r w:rsidRPr="004C75B1">
                              <w:rPr>
                                <w:rFonts w:ascii="Gabriola" w:eastAsia="Batang" w:hAnsi="Gabriola"/>
                                <w:color w:val="C00000"/>
                                <w:sz w:val="36"/>
                                <w:szCs w:val="24"/>
                              </w:rPr>
                              <w:t>Progressive Optimist Club of Barbados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23582" id="Text Box 18" o:spid="_x0000_s1028" type="#_x0000_t202" style="position:absolute;margin-left:-7.3pt;margin-top:-1.65pt;width:229.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" filled="f" stroked="f" strokeweight=".5pt">
                <v:textbox>
                  <w:txbxContent>
                    <w:p w:rsidR="0026778C" w:rsidRDefault="0026778C" w:rsidP="0026778C">
                      <w:r w:rsidRPr="004C75B1">
                        <w:rPr>
                          <w:rFonts w:ascii="Gabriola" w:eastAsia="Batang" w:hAnsi="Gabriola"/>
                          <w:color w:val="C00000"/>
                          <w:sz w:val="36"/>
                          <w:szCs w:val="24"/>
                        </w:rPr>
                        <w:t>Progressive Optimist Club of Barbados</w:t>
                      </w:r>
                    </w:p>
                  </w:txbxContent>
                </v:textbox>
              </v:shape>
            </w:pict>
          </mc:Fallback>
        </mc:AlternateContent>
      </w:r>
      <w:r w:rsidRPr="00015300">
        <w:rPr>
          <w:rFonts w:asciiTheme="minorHAnsi" w:eastAsia="Batang" w:hAnsiTheme="minorHAnsi"/>
          <w:sz w:val="24"/>
          <w:szCs w:val="24"/>
        </w:rPr>
        <w:t>Sincerely,</w:t>
      </w:r>
      <w:r>
        <w:rPr>
          <w:rFonts w:ascii="Bookman Old Style" w:eastAsia="Batang" w:hAnsi="Bookman Old Style"/>
          <w:color w:val="002060"/>
          <w:sz w:val="24"/>
          <w:szCs w:val="24"/>
        </w:rPr>
        <w:br/>
      </w:r>
    </w:p>
    <w:p w:rsidR="0026778C" w:rsidRPr="004D2948" w:rsidRDefault="0026778C" w:rsidP="0026778C">
      <w:pPr>
        <w:spacing w:line="240" w:lineRule="auto"/>
        <w:ind w:right="-27"/>
        <w:rPr>
          <w:noProof/>
          <w:color w:val="1D1B11"/>
          <w:sz w:val="48"/>
          <w:szCs w:val="24"/>
          <w:lang w:val="en-US"/>
        </w:rPr>
      </w:pPr>
    </w:p>
    <w:p w:rsidR="0026778C" w:rsidRPr="000C0C85" w:rsidRDefault="003E3AA6" w:rsidP="0026778C">
      <w:pPr>
        <w:ind w:right="-27"/>
        <w:rPr>
          <w:sz w:val="24"/>
          <w:szCs w:val="24"/>
        </w:rPr>
      </w:pPr>
      <w:r>
        <w:rPr>
          <w:rFonts w:asciiTheme="minorHAnsi" w:hAnsiTheme="minorHAnsi"/>
          <w:color w:val="1D1B11"/>
          <w:sz w:val="24"/>
          <w:szCs w:val="24"/>
        </w:rPr>
        <w:t>Shirley Hoyte</w:t>
      </w:r>
      <w:r w:rsidR="0026778C" w:rsidRPr="00015300">
        <w:rPr>
          <w:rFonts w:asciiTheme="minorHAnsi" w:hAnsiTheme="minorHAnsi"/>
          <w:color w:val="1D1B11"/>
          <w:sz w:val="24"/>
          <w:szCs w:val="24"/>
        </w:rPr>
        <w:t xml:space="preserve"> </w:t>
      </w:r>
      <w:r w:rsidR="0026778C" w:rsidRPr="00015300">
        <w:rPr>
          <w:rFonts w:asciiTheme="minorHAnsi" w:hAnsiTheme="minorHAnsi"/>
          <w:color w:val="1D1B11"/>
          <w:sz w:val="24"/>
          <w:szCs w:val="24"/>
        </w:rPr>
        <w:br/>
      </w:r>
      <w:r>
        <w:rPr>
          <w:rFonts w:asciiTheme="minorHAnsi" w:hAnsiTheme="minorHAnsi"/>
          <w:color w:val="1D1B11"/>
          <w:sz w:val="24"/>
          <w:szCs w:val="24"/>
        </w:rPr>
        <w:t xml:space="preserve">Vice </w:t>
      </w:r>
      <w:r w:rsidR="00471811">
        <w:rPr>
          <w:rFonts w:asciiTheme="minorHAnsi" w:hAnsiTheme="minorHAnsi"/>
          <w:color w:val="1D1B11"/>
          <w:sz w:val="24"/>
          <w:szCs w:val="24"/>
        </w:rPr>
        <w:t>President</w:t>
      </w:r>
      <w:r>
        <w:rPr>
          <w:rFonts w:asciiTheme="minorHAnsi" w:hAnsiTheme="minorHAnsi"/>
          <w:color w:val="1D1B11"/>
          <w:sz w:val="24"/>
          <w:szCs w:val="24"/>
        </w:rPr>
        <w:t xml:space="preserve"> &amp; 20/20 Chairperson</w:t>
      </w:r>
      <w:r w:rsidR="0026778C" w:rsidRPr="00015300">
        <w:rPr>
          <w:rFonts w:asciiTheme="minorHAnsi" w:hAnsiTheme="minorHAnsi"/>
          <w:color w:val="1D1B11"/>
          <w:sz w:val="24"/>
          <w:szCs w:val="24"/>
        </w:rPr>
        <w:br/>
      </w:r>
      <w:r w:rsidR="0026778C">
        <w:rPr>
          <w:rFonts w:asciiTheme="minorHAnsi" w:hAnsiTheme="minorHAnsi"/>
          <w:color w:val="0070C0"/>
          <w:sz w:val="24"/>
          <w:szCs w:val="24"/>
        </w:rPr>
        <w:t>P</w:t>
      </w:r>
      <w:r w:rsidR="0026778C" w:rsidRPr="002412CC">
        <w:rPr>
          <w:rFonts w:asciiTheme="minorHAnsi" w:hAnsiTheme="minorHAnsi"/>
          <w:color w:val="0070C0"/>
          <w:sz w:val="24"/>
          <w:szCs w:val="24"/>
        </w:rPr>
        <w:t xml:space="preserve">hone: </w:t>
      </w:r>
      <w:r w:rsidR="0026778C">
        <w:rPr>
          <w:rFonts w:asciiTheme="minorHAnsi" w:hAnsiTheme="minorHAnsi"/>
          <w:color w:val="0000FF"/>
          <w:sz w:val="24"/>
          <w:szCs w:val="24"/>
        </w:rPr>
        <w:t>246-</w:t>
      </w:r>
      <w:r w:rsidRPr="003E3AA6">
        <w:rPr>
          <w:rFonts w:asciiTheme="minorHAnsi" w:hAnsiTheme="minorHAnsi"/>
          <w:color w:val="0000FF"/>
          <w:sz w:val="24"/>
          <w:szCs w:val="24"/>
        </w:rPr>
        <w:t>266-8816</w:t>
      </w:r>
      <w:r w:rsidR="0026778C" w:rsidRPr="00015300">
        <w:rPr>
          <w:rFonts w:asciiTheme="minorHAnsi" w:hAnsiTheme="minorHAnsi"/>
          <w:color w:val="1D1B11"/>
          <w:sz w:val="24"/>
          <w:szCs w:val="24"/>
        </w:rPr>
        <w:br/>
      </w:r>
      <w:r w:rsidR="0026778C" w:rsidRPr="00262C5D">
        <w:rPr>
          <w:rFonts w:asciiTheme="minorHAnsi" w:hAnsiTheme="minorHAnsi"/>
          <w:color w:val="0070C0"/>
          <w:szCs w:val="24"/>
        </w:rPr>
        <w:t xml:space="preserve">Email:  </w:t>
      </w:r>
      <w:hyperlink r:id="rId8" w:history="1">
        <w:r w:rsidRPr="003D0187">
          <w:rPr>
            <w:rStyle w:val="Hyperlink"/>
            <w:rFonts w:asciiTheme="minorHAnsi" w:hAnsiTheme="minorHAnsi"/>
            <w:szCs w:val="24"/>
          </w:rPr>
          <w:t>info@ProgressiveOptimist.org</w:t>
        </w:r>
      </w:hyperlink>
      <w:r w:rsidR="0026778C" w:rsidRPr="00262C5D">
        <w:rPr>
          <w:rStyle w:val="Hyperlink"/>
          <w:rFonts w:asciiTheme="minorHAnsi" w:hAnsiTheme="minorHAnsi"/>
          <w:szCs w:val="24"/>
          <w:u w:val="none"/>
        </w:rPr>
        <w:t xml:space="preserve">   </w:t>
      </w:r>
      <w:r w:rsidR="0026778C" w:rsidRPr="00262C5D">
        <w:rPr>
          <w:rFonts w:asciiTheme="minorHAnsi" w:hAnsiTheme="minorHAnsi"/>
          <w:color w:val="0070C0"/>
          <w:szCs w:val="24"/>
        </w:rPr>
        <w:t xml:space="preserve">Website: </w:t>
      </w:r>
      <w:r w:rsidR="0026778C" w:rsidRPr="00262C5D">
        <w:rPr>
          <w:rStyle w:val="Hyperlink"/>
          <w:rFonts w:asciiTheme="minorHAnsi" w:hAnsiTheme="minorHAnsi"/>
          <w:szCs w:val="24"/>
        </w:rPr>
        <w:t>www.ProgressiveOptimist.org</w:t>
      </w:r>
    </w:p>
    <w:p w:rsidR="00BC70CC" w:rsidRPr="0026778C" w:rsidRDefault="00BC70CC" w:rsidP="0026778C"/>
    <w:sectPr w:rsidR="00BC70CC" w:rsidRPr="0026778C" w:rsidSect="00B409DA">
      <w:headerReference w:type="default" r:id="rId9"/>
      <w:footerReference w:type="default" r:id="rId10"/>
      <w:headerReference w:type="first" r:id="rId11"/>
      <w:footerReference w:type="first" r:id="rId12"/>
      <w:pgSz w:w="12240" w:h="15840"/>
      <w:pgMar w:top="1260" w:right="1080" w:bottom="1440" w:left="900" w:header="144"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AF2" w:rsidRDefault="00456AF2" w:rsidP="00935C09">
      <w:pPr>
        <w:spacing w:after="0" w:line="240" w:lineRule="auto"/>
      </w:pPr>
      <w:r>
        <w:separator/>
      </w:r>
    </w:p>
  </w:endnote>
  <w:endnote w:type="continuationSeparator" w:id="0">
    <w:p w:rsidR="00456AF2" w:rsidRDefault="00456AF2" w:rsidP="00935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briola">
    <w:panose1 w:val="04040605051002020D02"/>
    <w:charset w:val="00"/>
    <w:family w:val="decorative"/>
    <w:pitch w:val="variable"/>
    <w:sig w:usb0="E00002E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Andalus">
    <w:altName w:val="Times New Roman"/>
    <w:charset w:val="00"/>
    <w:family w:val="roman"/>
    <w:pitch w:val="variable"/>
    <w:sig w:usb0="00000000" w:usb1="80000000" w:usb2="00000008" w:usb3="00000000" w:csb0="00000041" w:csb1="00000000"/>
  </w:font>
  <w:font w:name="Adobe Fangsong Std R">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C47" w:rsidRDefault="00B82059">
    <w:pPr>
      <w:pStyle w:val="Footer"/>
      <w:jc w:val="right"/>
    </w:pPr>
    <w:r>
      <w:rPr>
        <w:noProof/>
        <w:lang w:val="en-US"/>
      </w:rPr>
      <mc:AlternateContent>
        <mc:Choice Requires="wps">
          <w:drawing>
            <wp:anchor distT="0" distB="0" distL="114300" distR="114300" simplePos="0" relativeHeight="251650048" behindDoc="0" locked="0" layoutInCell="1" allowOverlap="1">
              <wp:simplePos x="0" y="0"/>
              <wp:positionH relativeFrom="column">
                <wp:posOffset>-295275</wp:posOffset>
              </wp:positionH>
              <wp:positionV relativeFrom="paragraph">
                <wp:posOffset>56515</wp:posOffset>
              </wp:positionV>
              <wp:extent cx="7153275" cy="0"/>
              <wp:effectExtent l="9525" t="8890" r="9525" b="1016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3275" cy="0"/>
                      </a:xfrm>
                      <a:prstGeom prst="straightConnector1">
                        <a:avLst/>
                      </a:prstGeom>
                      <a:noFill/>
                      <a:ln w="127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9E36D" id="_x0000_t32" coordsize="21600,21600" o:spt="32" o:oned="t" path="m,l21600,21600e" filled="f">
              <v:path arrowok="t" fillok="f" o:connecttype="none"/>
              <o:lock v:ext="edit" shapetype="t"/>
            </v:shapetype>
            <v:shape id="AutoShape 10" o:spid="_x0000_s1026" type="#_x0000_t32" style="position:absolute;margin-left:-23.25pt;margin-top:4.45pt;width:563.2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" strokecolor="#e36c0a" strokeweight="1pt"/>
          </w:pict>
        </mc:Fallback>
      </mc:AlternateContent>
    </w:r>
  </w:p>
  <w:p w:rsidR="00435DA6" w:rsidRDefault="00435DA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A31A93">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31A93">
      <w:rPr>
        <w:b/>
        <w:noProof/>
      </w:rPr>
      <w:t>2</w:t>
    </w:r>
    <w:r>
      <w:rPr>
        <w:b/>
        <w:sz w:val="24"/>
        <w:szCs w:val="24"/>
      </w:rPr>
      <w:fldChar w:fldCharType="end"/>
    </w:r>
  </w:p>
  <w:p w:rsidR="00435DA6" w:rsidRDefault="00435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06F" w:rsidRPr="0091169F" w:rsidRDefault="00BC39BC" w:rsidP="00FE4F85">
    <w:pPr>
      <w:pStyle w:val="Footer"/>
      <w:tabs>
        <w:tab w:val="clear" w:pos="4680"/>
        <w:tab w:val="left" w:pos="4140"/>
      </w:tabs>
      <w:spacing w:line="276" w:lineRule="auto"/>
      <w:ind w:left="-360"/>
      <w:rPr>
        <w:rFonts w:ascii="Cambria" w:hAnsi="Cambria"/>
        <w:color w:val="632423"/>
        <w:sz w:val="18"/>
      </w:rPr>
    </w:pPr>
    <w:r>
      <w:rPr>
        <w:noProof/>
        <w:lang w:val="en-US"/>
      </w:rPr>
      <mc:AlternateContent>
        <mc:Choice Requires="wps">
          <w:drawing>
            <wp:anchor distT="0" distB="0" distL="114300" distR="114300" simplePos="0" relativeHeight="251658240" behindDoc="0" locked="0" layoutInCell="1" allowOverlap="1" wp14:anchorId="2A660D83" wp14:editId="2821164F">
              <wp:simplePos x="0" y="0"/>
              <wp:positionH relativeFrom="column">
                <wp:posOffset>-281044</wp:posOffset>
              </wp:positionH>
              <wp:positionV relativeFrom="paragraph">
                <wp:posOffset>-349809</wp:posOffset>
              </wp:positionV>
              <wp:extent cx="7534275" cy="78530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534275" cy="7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4F85" w:rsidRPr="00BC39BC" w:rsidRDefault="00FE4F85" w:rsidP="00BC39BC">
                          <w:pPr>
                            <w:pStyle w:val="Footer"/>
                            <w:tabs>
                              <w:tab w:val="clear" w:pos="4680"/>
                              <w:tab w:val="left" w:pos="3690"/>
                            </w:tabs>
                            <w:spacing w:line="276" w:lineRule="auto"/>
                            <w:rPr>
                              <w:rFonts w:ascii="Times New Roman" w:hAnsi="Times New Roman"/>
                              <w:sz w:val="16"/>
                            </w:rPr>
                          </w:pPr>
                          <w:r w:rsidRPr="00BC39BC">
                            <w:rPr>
                              <w:rStyle w:val="headline"/>
                              <w:rFonts w:ascii="Constantia" w:hAnsi="Constantia" w:cs="Calibri"/>
                              <w:color w:val="CC9900"/>
                              <w:sz w:val="6"/>
                            </w:rPr>
                            <w:br/>
                          </w:r>
                          <w:r w:rsidRPr="00BC39BC">
                            <w:rPr>
                              <w:rStyle w:val="headline"/>
                              <w:rFonts w:ascii="Constantia" w:hAnsi="Constantia" w:cs="Calibri"/>
                              <w:color w:val="CC9900"/>
                              <w:sz w:val="20"/>
                            </w:rPr>
                            <w:t xml:space="preserve">Meetings: </w:t>
                          </w:r>
                          <w:r w:rsidRPr="00BC39BC">
                            <w:rPr>
                              <w:rStyle w:val="headline"/>
                              <w:rFonts w:ascii="Cambria" w:hAnsi="Cambria" w:cs="Calibri"/>
                              <w:b/>
                              <w:color w:val="CC9900"/>
                              <w:sz w:val="20"/>
                            </w:rPr>
                            <w:t>1</w:t>
                          </w:r>
                          <w:r w:rsidRPr="00BC39BC">
                            <w:rPr>
                              <w:rStyle w:val="headline"/>
                              <w:rFonts w:ascii="Cambria" w:hAnsi="Cambria" w:cs="Calibri"/>
                              <w:b/>
                              <w:color w:val="CC9900"/>
                              <w:sz w:val="20"/>
                              <w:vertAlign w:val="superscript"/>
                            </w:rPr>
                            <w:t>st</w:t>
                          </w:r>
                          <w:r w:rsidRPr="00BC39BC">
                            <w:rPr>
                              <w:rStyle w:val="headline"/>
                              <w:rFonts w:ascii="Cambria" w:hAnsi="Cambria" w:cs="Calibri"/>
                              <w:b/>
                              <w:color w:val="CC9900"/>
                              <w:sz w:val="20"/>
                            </w:rPr>
                            <w:t xml:space="preserve"> Mondays at 5:30pm</w:t>
                          </w:r>
                          <w:r w:rsidRPr="00BC39BC">
                            <w:rPr>
                              <w:rStyle w:val="headline"/>
                              <w:b/>
                              <w:sz w:val="18"/>
                            </w:rPr>
                            <w:tab/>
                          </w:r>
                          <w:r w:rsidRPr="00BC39BC">
                            <w:rPr>
                              <w:rStyle w:val="headline"/>
                              <w:rFonts w:ascii="Constantia" w:hAnsi="Constantia"/>
                              <w:b/>
                              <w:color w:val="CC9900"/>
                              <w:sz w:val="20"/>
                            </w:rPr>
                            <w:t>Mission Statement</w:t>
                          </w:r>
                        </w:p>
                        <w:p w:rsidR="00FE4F85" w:rsidRPr="00BC39BC" w:rsidRDefault="002B63A5" w:rsidP="00BC39BC">
                          <w:pPr>
                            <w:pStyle w:val="Footer"/>
                            <w:tabs>
                              <w:tab w:val="clear" w:pos="4680"/>
                              <w:tab w:val="left" w:pos="3690"/>
                            </w:tabs>
                            <w:spacing w:line="276" w:lineRule="auto"/>
                            <w:ind w:right="-3409"/>
                            <w:rPr>
                              <w:rFonts w:ascii="Cambria" w:hAnsi="Cambria"/>
                              <w:color w:val="7F7F7F" w:themeColor="text1" w:themeTint="80"/>
                              <w:sz w:val="18"/>
                              <w:szCs w:val="21"/>
                            </w:rPr>
                          </w:pPr>
                          <w:r w:rsidRPr="00BC39BC">
                            <w:rPr>
                              <w:rFonts w:ascii="Cambria" w:hAnsi="Cambria"/>
                              <w:color w:val="7F7F7F" w:themeColor="text1" w:themeTint="80"/>
                              <w:sz w:val="18"/>
                              <w:szCs w:val="21"/>
                            </w:rPr>
                            <w:t>Lloyd Erskine Sandiford Centre (</w:t>
                          </w:r>
                          <w:proofErr w:type="spellStart"/>
                          <w:r w:rsidRPr="00BC39BC">
                            <w:rPr>
                              <w:rFonts w:ascii="Cambria" w:hAnsi="Cambria"/>
                              <w:color w:val="7F7F7F" w:themeColor="text1" w:themeTint="80"/>
                              <w:sz w:val="18"/>
                              <w:szCs w:val="21"/>
                            </w:rPr>
                            <w:t>LESC</w:t>
                          </w:r>
                          <w:proofErr w:type="spellEnd"/>
                          <w:r w:rsidRPr="00BC39BC">
                            <w:rPr>
                              <w:rFonts w:ascii="Cambria" w:hAnsi="Cambria"/>
                              <w:color w:val="7F7F7F" w:themeColor="text1" w:themeTint="80"/>
                              <w:sz w:val="18"/>
                              <w:szCs w:val="21"/>
                            </w:rPr>
                            <w:t>)</w:t>
                          </w:r>
                          <w:r w:rsidR="00FE4F85" w:rsidRPr="00BC39BC">
                            <w:rPr>
                              <w:rFonts w:ascii="Times New Roman" w:hAnsi="Times New Roman"/>
                              <w:color w:val="7F7F7F" w:themeColor="text1" w:themeTint="80"/>
                              <w:sz w:val="18"/>
                            </w:rPr>
                            <w:tab/>
                          </w:r>
                          <w:r w:rsidR="00FE4F85" w:rsidRPr="00BC39BC">
                            <w:rPr>
                              <w:rFonts w:ascii="Cambria" w:hAnsi="Cambria"/>
                              <w:color w:val="7F7F7F" w:themeColor="text1" w:themeTint="80"/>
                              <w:sz w:val="18"/>
                              <w:szCs w:val="21"/>
                            </w:rPr>
                            <w:t xml:space="preserve">By providing hope and positive vision, </w:t>
                          </w:r>
                          <w:r w:rsidR="005A7601" w:rsidRPr="00BC39BC">
                            <w:rPr>
                              <w:rFonts w:ascii="Cambria" w:hAnsi="Cambria"/>
                              <w:color w:val="7F7F7F" w:themeColor="text1" w:themeTint="80"/>
                              <w:sz w:val="18"/>
                              <w:szCs w:val="21"/>
                            </w:rPr>
                            <w:br/>
                            <w:t>Gin</w:t>
                          </w:r>
                          <w:r w:rsidR="00A837BE" w:rsidRPr="00BC39BC">
                            <w:rPr>
                              <w:rFonts w:ascii="Cambria" w:hAnsi="Cambria"/>
                              <w:color w:val="7F7F7F" w:themeColor="text1" w:themeTint="80"/>
                              <w:sz w:val="18"/>
                              <w:szCs w:val="21"/>
                            </w:rPr>
                            <w:t>ger Lilly Room</w:t>
                          </w:r>
                          <w:r w:rsidR="00A837BE" w:rsidRPr="00BC39BC">
                            <w:rPr>
                              <w:rFonts w:ascii="Cambria" w:hAnsi="Cambria"/>
                              <w:color w:val="7F7F7F" w:themeColor="text1" w:themeTint="80"/>
                              <w:sz w:val="18"/>
                              <w:szCs w:val="21"/>
                            </w:rPr>
                            <w:tab/>
                            <w:t>Optimists Bring o</w:t>
                          </w:r>
                          <w:r w:rsidR="005A7601" w:rsidRPr="00BC39BC">
                            <w:rPr>
                              <w:rFonts w:ascii="Cambria" w:hAnsi="Cambria"/>
                              <w:color w:val="7F7F7F" w:themeColor="text1" w:themeTint="80"/>
                              <w:sz w:val="18"/>
                              <w:szCs w:val="21"/>
                            </w:rPr>
                            <w:t xml:space="preserve">ut the Best in </w:t>
                          </w:r>
                          <w:r w:rsidR="000B4BB7" w:rsidRPr="00BC39BC">
                            <w:rPr>
                              <w:rFonts w:ascii="Cambria" w:hAnsi="Cambria"/>
                              <w:color w:val="7F7F7F" w:themeColor="text1" w:themeTint="80"/>
                              <w:sz w:val="18"/>
                              <w:szCs w:val="21"/>
                            </w:rPr>
                            <w:t>y</w:t>
                          </w:r>
                          <w:r w:rsidR="005A7601" w:rsidRPr="00BC39BC">
                            <w:rPr>
                              <w:rFonts w:ascii="Cambria" w:hAnsi="Cambria"/>
                              <w:color w:val="7F7F7F" w:themeColor="text1" w:themeTint="80"/>
                              <w:sz w:val="18"/>
                              <w:szCs w:val="21"/>
                            </w:rPr>
                            <w:t xml:space="preserve">outh, </w:t>
                          </w:r>
                          <w:r w:rsidR="000B4BB7" w:rsidRPr="00BC39BC">
                            <w:rPr>
                              <w:rFonts w:ascii="Cambria" w:hAnsi="Cambria"/>
                              <w:color w:val="7F7F7F" w:themeColor="text1" w:themeTint="80"/>
                              <w:sz w:val="18"/>
                              <w:szCs w:val="21"/>
                            </w:rPr>
                            <w:t>c</w:t>
                          </w:r>
                          <w:r w:rsidR="005A7601" w:rsidRPr="00BC39BC">
                            <w:rPr>
                              <w:rFonts w:ascii="Cambria" w:hAnsi="Cambria"/>
                              <w:color w:val="7F7F7F" w:themeColor="text1" w:themeTint="80"/>
                              <w:sz w:val="18"/>
                              <w:szCs w:val="21"/>
                            </w:rPr>
                            <w:t xml:space="preserve">ommunities &amp; </w:t>
                          </w:r>
                          <w:r w:rsidR="000B4BB7" w:rsidRPr="00BC39BC">
                            <w:rPr>
                              <w:rFonts w:ascii="Cambria" w:hAnsi="Cambria"/>
                              <w:color w:val="7F7F7F" w:themeColor="text1" w:themeTint="80"/>
                              <w:sz w:val="18"/>
                              <w:szCs w:val="21"/>
                            </w:rPr>
                            <w:t>o</w:t>
                          </w:r>
                          <w:r w:rsidR="005A7601" w:rsidRPr="00BC39BC">
                            <w:rPr>
                              <w:rFonts w:ascii="Cambria" w:hAnsi="Cambria"/>
                              <w:color w:val="7F7F7F" w:themeColor="text1" w:themeTint="80"/>
                              <w:sz w:val="18"/>
                              <w:szCs w:val="21"/>
                            </w:rPr>
                            <w:t>urselves</w:t>
                          </w:r>
                        </w:p>
                        <w:p w:rsidR="00BC39BC" w:rsidRPr="00BC39BC" w:rsidRDefault="00BC39BC" w:rsidP="00BC39BC">
                          <w:pPr>
                            <w:tabs>
                              <w:tab w:val="left" w:pos="3690"/>
                            </w:tabs>
                            <w:spacing w:after="0" w:line="240" w:lineRule="auto"/>
                            <w:ind w:right="135"/>
                            <w:rPr>
                              <w:sz w:val="20"/>
                            </w:rPr>
                          </w:pPr>
                          <w:r w:rsidRPr="00BC39BC">
                            <w:rPr>
                              <w:rFonts w:asciiTheme="majorHAnsi" w:hAnsiTheme="majorHAnsi"/>
                              <w:color w:val="0070C0"/>
                              <w:sz w:val="18"/>
                              <w:szCs w:val="20"/>
                            </w:rPr>
                            <w:t xml:space="preserve">Email:  </w:t>
                          </w:r>
                          <w:hyperlink r:id="rId1" w:history="1">
                            <w:r w:rsidRPr="00BC39BC">
                              <w:rPr>
                                <w:rStyle w:val="Hyperlink"/>
                                <w:rFonts w:asciiTheme="majorHAnsi" w:hAnsiTheme="majorHAnsi"/>
                                <w:spacing w:val="20"/>
                                <w:sz w:val="18"/>
                                <w:szCs w:val="20"/>
                                <w:u w:val="none"/>
                              </w:rPr>
                              <w:t>Info@ProgressiveOptimist.org</w:t>
                            </w:r>
                          </w:hyperlink>
                          <w:r>
                            <w:rPr>
                              <w:rStyle w:val="Hyperlink"/>
                              <w:rFonts w:asciiTheme="majorHAnsi" w:hAnsiTheme="majorHAnsi"/>
                              <w:sz w:val="18"/>
                              <w:szCs w:val="20"/>
                              <w:u w:val="none"/>
                            </w:rPr>
                            <w:t xml:space="preserve"> </w:t>
                          </w:r>
                          <w:r>
                            <w:rPr>
                              <w:rStyle w:val="Hyperlink"/>
                              <w:rFonts w:asciiTheme="majorHAnsi" w:hAnsiTheme="majorHAnsi"/>
                              <w:sz w:val="18"/>
                              <w:szCs w:val="20"/>
                              <w:u w:val="none"/>
                            </w:rPr>
                            <w:tab/>
                          </w:r>
                          <w:r w:rsidRPr="00BC39BC">
                            <w:rPr>
                              <w:rFonts w:asciiTheme="majorHAnsi" w:hAnsiTheme="majorHAnsi"/>
                              <w:color w:val="0070C0"/>
                              <w:sz w:val="18"/>
                              <w:szCs w:val="20"/>
                            </w:rPr>
                            <w:t xml:space="preserve">Website: </w:t>
                          </w:r>
                          <w:hyperlink r:id="rId2" w:history="1">
                            <w:r w:rsidRPr="00BC39BC">
                              <w:rPr>
                                <w:rStyle w:val="Hyperlink"/>
                                <w:rFonts w:asciiTheme="majorHAnsi" w:hAnsiTheme="majorHAnsi"/>
                                <w:spacing w:val="20"/>
                                <w:sz w:val="18"/>
                                <w:szCs w:val="20"/>
                                <w:u w:val="none"/>
                              </w:rPr>
                              <w:t>www.ProgressiveOptimist.org</w:t>
                            </w:r>
                          </w:hyperlink>
                          <w:r w:rsidR="007B592C">
                            <w:rPr>
                              <w:rStyle w:val="Hyperlink"/>
                              <w:rFonts w:asciiTheme="majorHAnsi" w:hAnsiTheme="majorHAnsi"/>
                              <w:sz w:val="18"/>
                              <w:szCs w:val="20"/>
                              <w:u w:val="none"/>
                            </w:rPr>
                            <w:t xml:space="preserve">     </w:t>
                          </w:r>
                          <w:r w:rsidR="007B592C">
                            <w:rPr>
                              <w:rFonts w:asciiTheme="majorHAnsi" w:hAnsiTheme="majorHAnsi"/>
                              <w:color w:val="0070C0"/>
                              <w:sz w:val="18"/>
                              <w:szCs w:val="20"/>
                            </w:rPr>
                            <w:t>Dis</w:t>
                          </w:r>
                          <w:r w:rsidRPr="00BC39BC">
                            <w:rPr>
                              <w:rFonts w:asciiTheme="majorHAnsi" w:hAnsiTheme="majorHAnsi"/>
                              <w:color w:val="0070C0"/>
                              <w:sz w:val="18"/>
                              <w:szCs w:val="20"/>
                            </w:rPr>
                            <w:t>trict Theme:</w:t>
                          </w:r>
                          <w:r w:rsidRPr="00BC39BC">
                            <w:rPr>
                              <w:rFonts w:asciiTheme="minorHAnsi" w:hAnsiTheme="minorHAnsi"/>
                              <w:color w:val="0070C0"/>
                              <w:sz w:val="18"/>
                              <w:szCs w:val="20"/>
                            </w:rPr>
                            <w:t xml:space="preserve"> </w:t>
                          </w:r>
                          <w:r w:rsidRPr="00BC39BC">
                            <w:rPr>
                              <w:rFonts w:asciiTheme="minorHAnsi" w:hAnsiTheme="minorHAnsi"/>
                              <w:i/>
                              <w:color w:val="7030A0"/>
                              <w:sz w:val="18"/>
                              <w:szCs w:val="20"/>
                            </w:rPr>
                            <w:t>Optimist Clubs … Saving Children</w:t>
                          </w:r>
                        </w:p>
                        <w:p w:rsidR="00BC39BC" w:rsidRPr="00BC39BC" w:rsidRDefault="00BC39BC" w:rsidP="00BC39BC">
                          <w:pPr>
                            <w:pStyle w:val="Footer"/>
                            <w:tabs>
                              <w:tab w:val="clear" w:pos="4680"/>
                              <w:tab w:val="left" w:pos="3690"/>
                              <w:tab w:val="left" w:pos="4140"/>
                            </w:tabs>
                            <w:spacing w:line="276" w:lineRule="auto"/>
                            <w:ind w:right="-3409"/>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60D83" id="_x0000_t202" coordsize="21600,21600" o:spt="202" path="m,l,21600r21600,l21600,xe">
              <v:stroke joinstyle="miter"/>
              <v:path gradientshapeok="t" o:connecttype="rect"/>
            </v:shapetype>
            <v:shape id="Text Box 27" o:spid="_x0000_s1031" type="#_x0000_t202" style="position:absolute;left:0;text-align:left;margin-left:-22.15pt;margin-top:-27.55pt;width:593.25pt;height:6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" filled="f" stroked="f" strokeweight=".5pt">
              <v:textbox>
                <w:txbxContent>
                  <w:p w:rsidR="00FE4F85" w:rsidRPr="00BC39BC" w:rsidRDefault="00FE4F85" w:rsidP="00BC39BC">
                    <w:pPr>
                      <w:pStyle w:val="Footer"/>
                      <w:tabs>
                        <w:tab w:val="clear" w:pos="4680"/>
                        <w:tab w:val="left" w:pos="3690"/>
                      </w:tabs>
                      <w:spacing w:line="276" w:lineRule="auto"/>
                      <w:rPr>
                        <w:rFonts w:ascii="Times New Roman" w:hAnsi="Times New Roman"/>
                        <w:sz w:val="16"/>
                      </w:rPr>
                    </w:pPr>
                    <w:r w:rsidRPr="00BC39BC">
                      <w:rPr>
                        <w:rStyle w:val="headline"/>
                        <w:rFonts w:ascii="Constantia" w:hAnsi="Constantia" w:cs="Calibri"/>
                        <w:color w:val="CC9900"/>
                        <w:sz w:val="6"/>
                      </w:rPr>
                      <w:br/>
                    </w:r>
                    <w:r w:rsidRPr="00BC39BC">
                      <w:rPr>
                        <w:rStyle w:val="headline"/>
                        <w:rFonts w:ascii="Constantia" w:hAnsi="Constantia" w:cs="Calibri"/>
                        <w:color w:val="CC9900"/>
                        <w:sz w:val="20"/>
                      </w:rPr>
                      <w:t xml:space="preserve">Meetings: </w:t>
                    </w:r>
                    <w:r w:rsidRPr="00BC39BC">
                      <w:rPr>
                        <w:rStyle w:val="headline"/>
                        <w:rFonts w:ascii="Cambria" w:hAnsi="Cambria" w:cs="Calibri"/>
                        <w:b/>
                        <w:color w:val="CC9900"/>
                        <w:sz w:val="20"/>
                      </w:rPr>
                      <w:t>1</w:t>
                    </w:r>
                    <w:r w:rsidRPr="00BC39BC">
                      <w:rPr>
                        <w:rStyle w:val="headline"/>
                        <w:rFonts w:ascii="Cambria" w:hAnsi="Cambria" w:cs="Calibri"/>
                        <w:b/>
                        <w:color w:val="CC9900"/>
                        <w:sz w:val="20"/>
                        <w:vertAlign w:val="superscript"/>
                      </w:rPr>
                      <w:t>st</w:t>
                    </w:r>
                    <w:r w:rsidRPr="00BC39BC">
                      <w:rPr>
                        <w:rStyle w:val="headline"/>
                        <w:rFonts w:ascii="Cambria" w:hAnsi="Cambria" w:cs="Calibri"/>
                        <w:b/>
                        <w:color w:val="CC9900"/>
                        <w:sz w:val="20"/>
                      </w:rPr>
                      <w:t xml:space="preserve"> Mondays at 5:30pm</w:t>
                    </w:r>
                    <w:r w:rsidRPr="00BC39BC">
                      <w:rPr>
                        <w:rStyle w:val="headline"/>
                        <w:b/>
                        <w:sz w:val="18"/>
                      </w:rPr>
                      <w:tab/>
                    </w:r>
                    <w:r w:rsidRPr="00BC39BC">
                      <w:rPr>
                        <w:rStyle w:val="headline"/>
                        <w:rFonts w:ascii="Constantia" w:hAnsi="Constantia"/>
                        <w:b/>
                        <w:color w:val="CC9900"/>
                        <w:sz w:val="20"/>
                      </w:rPr>
                      <w:t>Mission Statement</w:t>
                    </w:r>
                  </w:p>
                  <w:p w:rsidR="00FE4F85" w:rsidRPr="00BC39BC" w:rsidRDefault="002B63A5" w:rsidP="00BC39BC">
                    <w:pPr>
                      <w:pStyle w:val="Footer"/>
                      <w:tabs>
                        <w:tab w:val="clear" w:pos="4680"/>
                        <w:tab w:val="left" w:pos="3690"/>
                      </w:tabs>
                      <w:spacing w:line="276" w:lineRule="auto"/>
                      <w:ind w:right="-3409"/>
                      <w:rPr>
                        <w:rFonts w:ascii="Cambria" w:hAnsi="Cambria"/>
                        <w:color w:val="7F7F7F" w:themeColor="text1" w:themeTint="80"/>
                        <w:sz w:val="18"/>
                        <w:szCs w:val="21"/>
                      </w:rPr>
                    </w:pPr>
                    <w:r w:rsidRPr="00BC39BC">
                      <w:rPr>
                        <w:rFonts w:ascii="Cambria" w:hAnsi="Cambria"/>
                        <w:color w:val="7F7F7F" w:themeColor="text1" w:themeTint="80"/>
                        <w:sz w:val="18"/>
                        <w:szCs w:val="21"/>
                      </w:rPr>
                      <w:t>Lloyd Erskine Sandiford Centre (</w:t>
                    </w:r>
                    <w:proofErr w:type="spellStart"/>
                    <w:r w:rsidRPr="00BC39BC">
                      <w:rPr>
                        <w:rFonts w:ascii="Cambria" w:hAnsi="Cambria"/>
                        <w:color w:val="7F7F7F" w:themeColor="text1" w:themeTint="80"/>
                        <w:sz w:val="18"/>
                        <w:szCs w:val="21"/>
                      </w:rPr>
                      <w:t>LESC</w:t>
                    </w:r>
                    <w:proofErr w:type="spellEnd"/>
                    <w:r w:rsidRPr="00BC39BC">
                      <w:rPr>
                        <w:rFonts w:ascii="Cambria" w:hAnsi="Cambria"/>
                        <w:color w:val="7F7F7F" w:themeColor="text1" w:themeTint="80"/>
                        <w:sz w:val="18"/>
                        <w:szCs w:val="21"/>
                      </w:rPr>
                      <w:t>)</w:t>
                    </w:r>
                    <w:r w:rsidR="00FE4F85" w:rsidRPr="00BC39BC">
                      <w:rPr>
                        <w:rFonts w:ascii="Times New Roman" w:hAnsi="Times New Roman"/>
                        <w:color w:val="7F7F7F" w:themeColor="text1" w:themeTint="80"/>
                        <w:sz w:val="18"/>
                      </w:rPr>
                      <w:tab/>
                    </w:r>
                    <w:r w:rsidR="00FE4F85" w:rsidRPr="00BC39BC">
                      <w:rPr>
                        <w:rFonts w:ascii="Cambria" w:hAnsi="Cambria"/>
                        <w:color w:val="7F7F7F" w:themeColor="text1" w:themeTint="80"/>
                        <w:sz w:val="18"/>
                        <w:szCs w:val="21"/>
                      </w:rPr>
                      <w:t xml:space="preserve">By providing hope and positive vision, </w:t>
                    </w:r>
                    <w:r w:rsidR="005A7601" w:rsidRPr="00BC39BC">
                      <w:rPr>
                        <w:rFonts w:ascii="Cambria" w:hAnsi="Cambria"/>
                        <w:color w:val="7F7F7F" w:themeColor="text1" w:themeTint="80"/>
                        <w:sz w:val="18"/>
                        <w:szCs w:val="21"/>
                      </w:rPr>
                      <w:br/>
                      <w:t>Gin</w:t>
                    </w:r>
                    <w:r w:rsidR="00A837BE" w:rsidRPr="00BC39BC">
                      <w:rPr>
                        <w:rFonts w:ascii="Cambria" w:hAnsi="Cambria"/>
                        <w:color w:val="7F7F7F" w:themeColor="text1" w:themeTint="80"/>
                        <w:sz w:val="18"/>
                        <w:szCs w:val="21"/>
                      </w:rPr>
                      <w:t>ger Lilly Room</w:t>
                    </w:r>
                    <w:r w:rsidR="00A837BE" w:rsidRPr="00BC39BC">
                      <w:rPr>
                        <w:rFonts w:ascii="Cambria" w:hAnsi="Cambria"/>
                        <w:color w:val="7F7F7F" w:themeColor="text1" w:themeTint="80"/>
                        <w:sz w:val="18"/>
                        <w:szCs w:val="21"/>
                      </w:rPr>
                      <w:tab/>
                      <w:t>Optimists Bring o</w:t>
                    </w:r>
                    <w:r w:rsidR="005A7601" w:rsidRPr="00BC39BC">
                      <w:rPr>
                        <w:rFonts w:ascii="Cambria" w:hAnsi="Cambria"/>
                        <w:color w:val="7F7F7F" w:themeColor="text1" w:themeTint="80"/>
                        <w:sz w:val="18"/>
                        <w:szCs w:val="21"/>
                      </w:rPr>
                      <w:t xml:space="preserve">ut the Best in </w:t>
                    </w:r>
                    <w:r w:rsidR="000B4BB7" w:rsidRPr="00BC39BC">
                      <w:rPr>
                        <w:rFonts w:ascii="Cambria" w:hAnsi="Cambria"/>
                        <w:color w:val="7F7F7F" w:themeColor="text1" w:themeTint="80"/>
                        <w:sz w:val="18"/>
                        <w:szCs w:val="21"/>
                      </w:rPr>
                      <w:t>y</w:t>
                    </w:r>
                    <w:r w:rsidR="005A7601" w:rsidRPr="00BC39BC">
                      <w:rPr>
                        <w:rFonts w:ascii="Cambria" w:hAnsi="Cambria"/>
                        <w:color w:val="7F7F7F" w:themeColor="text1" w:themeTint="80"/>
                        <w:sz w:val="18"/>
                        <w:szCs w:val="21"/>
                      </w:rPr>
                      <w:t xml:space="preserve">outh, </w:t>
                    </w:r>
                    <w:r w:rsidR="000B4BB7" w:rsidRPr="00BC39BC">
                      <w:rPr>
                        <w:rFonts w:ascii="Cambria" w:hAnsi="Cambria"/>
                        <w:color w:val="7F7F7F" w:themeColor="text1" w:themeTint="80"/>
                        <w:sz w:val="18"/>
                        <w:szCs w:val="21"/>
                      </w:rPr>
                      <w:t>c</w:t>
                    </w:r>
                    <w:r w:rsidR="005A7601" w:rsidRPr="00BC39BC">
                      <w:rPr>
                        <w:rFonts w:ascii="Cambria" w:hAnsi="Cambria"/>
                        <w:color w:val="7F7F7F" w:themeColor="text1" w:themeTint="80"/>
                        <w:sz w:val="18"/>
                        <w:szCs w:val="21"/>
                      </w:rPr>
                      <w:t xml:space="preserve">ommunities &amp; </w:t>
                    </w:r>
                    <w:r w:rsidR="000B4BB7" w:rsidRPr="00BC39BC">
                      <w:rPr>
                        <w:rFonts w:ascii="Cambria" w:hAnsi="Cambria"/>
                        <w:color w:val="7F7F7F" w:themeColor="text1" w:themeTint="80"/>
                        <w:sz w:val="18"/>
                        <w:szCs w:val="21"/>
                      </w:rPr>
                      <w:t>o</w:t>
                    </w:r>
                    <w:r w:rsidR="005A7601" w:rsidRPr="00BC39BC">
                      <w:rPr>
                        <w:rFonts w:ascii="Cambria" w:hAnsi="Cambria"/>
                        <w:color w:val="7F7F7F" w:themeColor="text1" w:themeTint="80"/>
                        <w:sz w:val="18"/>
                        <w:szCs w:val="21"/>
                      </w:rPr>
                      <w:t>urselves</w:t>
                    </w:r>
                  </w:p>
                  <w:p w:rsidR="00BC39BC" w:rsidRPr="00BC39BC" w:rsidRDefault="00BC39BC" w:rsidP="00BC39BC">
                    <w:pPr>
                      <w:tabs>
                        <w:tab w:val="left" w:pos="3690"/>
                      </w:tabs>
                      <w:spacing w:after="0" w:line="240" w:lineRule="auto"/>
                      <w:ind w:right="135"/>
                      <w:rPr>
                        <w:sz w:val="20"/>
                      </w:rPr>
                    </w:pPr>
                    <w:r w:rsidRPr="00BC39BC">
                      <w:rPr>
                        <w:rFonts w:asciiTheme="majorHAnsi" w:hAnsiTheme="majorHAnsi"/>
                        <w:color w:val="0070C0"/>
                        <w:sz w:val="18"/>
                        <w:szCs w:val="20"/>
                      </w:rPr>
                      <w:t xml:space="preserve">Email:  </w:t>
                    </w:r>
                    <w:hyperlink r:id="rId3" w:history="1">
                      <w:r w:rsidRPr="00BC39BC">
                        <w:rPr>
                          <w:rStyle w:val="Hyperlink"/>
                          <w:rFonts w:asciiTheme="majorHAnsi" w:hAnsiTheme="majorHAnsi"/>
                          <w:spacing w:val="20"/>
                          <w:sz w:val="18"/>
                          <w:szCs w:val="20"/>
                          <w:u w:val="none"/>
                        </w:rPr>
                        <w:t>Info@ProgressiveOptimist.org</w:t>
                      </w:r>
                    </w:hyperlink>
                    <w:r>
                      <w:rPr>
                        <w:rStyle w:val="Hyperlink"/>
                        <w:rFonts w:asciiTheme="majorHAnsi" w:hAnsiTheme="majorHAnsi"/>
                        <w:sz w:val="18"/>
                        <w:szCs w:val="20"/>
                        <w:u w:val="none"/>
                      </w:rPr>
                      <w:t xml:space="preserve"> </w:t>
                    </w:r>
                    <w:r>
                      <w:rPr>
                        <w:rStyle w:val="Hyperlink"/>
                        <w:rFonts w:asciiTheme="majorHAnsi" w:hAnsiTheme="majorHAnsi"/>
                        <w:sz w:val="18"/>
                        <w:szCs w:val="20"/>
                        <w:u w:val="none"/>
                      </w:rPr>
                      <w:tab/>
                    </w:r>
                    <w:r w:rsidRPr="00BC39BC">
                      <w:rPr>
                        <w:rFonts w:asciiTheme="majorHAnsi" w:hAnsiTheme="majorHAnsi"/>
                        <w:color w:val="0070C0"/>
                        <w:sz w:val="18"/>
                        <w:szCs w:val="20"/>
                      </w:rPr>
                      <w:t xml:space="preserve">Website: </w:t>
                    </w:r>
                    <w:hyperlink r:id="rId4" w:history="1">
                      <w:r w:rsidRPr="00BC39BC">
                        <w:rPr>
                          <w:rStyle w:val="Hyperlink"/>
                          <w:rFonts w:asciiTheme="majorHAnsi" w:hAnsiTheme="majorHAnsi"/>
                          <w:spacing w:val="20"/>
                          <w:sz w:val="18"/>
                          <w:szCs w:val="20"/>
                          <w:u w:val="none"/>
                        </w:rPr>
                        <w:t>www.ProgressiveOptimist.org</w:t>
                      </w:r>
                    </w:hyperlink>
                    <w:r w:rsidR="007B592C">
                      <w:rPr>
                        <w:rStyle w:val="Hyperlink"/>
                        <w:rFonts w:asciiTheme="majorHAnsi" w:hAnsiTheme="majorHAnsi"/>
                        <w:sz w:val="18"/>
                        <w:szCs w:val="20"/>
                        <w:u w:val="none"/>
                      </w:rPr>
                      <w:t xml:space="preserve">     </w:t>
                    </w:r>
                    <w:r w:rsidR="007B592C">
                      <w:rPr>
                        <w:rFonts w:asciiTheme="majorHAnsi" w:hAnsiTheme="majorHAnsi"/>
                        <w:color w:val="0070C0"/>
                        <w:sz w:val="18"/>
                        <w:szCs w:val="20"/>
                      </w:rPr>
                      <w:t>Dis</w:t>
                    </w:r>
                    <w:r w:rsidRPr="00BC39BC">
                      <w:rPr>
                        <w:rFonts w:asciiTheme="majorHAnsi" w:hAnsiTheme="majorHAnsi"/>
                        <w:color w:val="0070C0"/>
                        <w:sz w:val="18"/>
                        <w:szCs w:val="20"/>
                      </w:rPr>
                      <w:t>trict Theme:</w:t>
                    </w:r>
                    <w:r w:rsidRPr="00BC39BC">
                      <w:rPr>
                        <w:rFonts w:asciiTheme="minorHAnsi" w:hAnsiTheme="minorHAnsi"/>
                        <w:color w:val="0070C0"/>
                        <w:sz w:val="18"/>
                        <w:szCs w:val="20"/>
                      </w:rPr>
                      <w:t xml:space="preserve"> </w:t>
                    </w:r>
                    <w:r w:rsidRPr="00BC39BC">
                      <w:rPr>
                        <w:rFonts w:asciiTheme="minorHAnsi" w:hAnsiTheme="minorHAnsi"/>
                        <w:i/>
                        <w:color w:val="7030A0"/>
                        <w:sz w:val="18"/>
                        <w:szCs w:val="20"/>
                      </w:rPr>
                      <w:t>Optimist Clubs … Saving Children</w:t>
                    </w:r>
                  </w:p>
                  <w:p w:rsidR="00BC39BC" w:rsidRPr="00BC39BC" w:rsidRDefault="00BC39BC" w:rsidP="00BC39BC">
                    <w:pPr>
                      <w:pStyle w:val="Footer"/>
                      <w:tabs>
                        <w:tab w:val="clear" w:pos="4680"/>
                        <w:tab w:val="left" w:pos="3690"/>
                        <w:tab w:val="left" w:pos="4140"/>
                      </w:tabs>
                      <w:spacing w:line="276" w:lineRule="auto"/>
                      <w:ind w:right="-3409"/>
                      <w:rPr>
                        <w:sz w:val="20"/>
                      </w:rPr>
                    </w:pPr>
                  </w:p>
                </w:txbxContent>
              </v:textbox>
            </v:shape>
          </w:pict>
        </mc:Fallback>
      </mc:AlternateContent>
    </w:r>
    <w:r>
      <w:rPr>
        <w:rFonts w:ascii="Constantia" w:hAnsi="Constantia"/>
        <w:noProof/>
        <w:color w:val="CC9900"/>
        <w:lang w:val="en-US"/>
      </w:rPr>
      <mc:AlternateContent>
        <mc:Choice Requires="wps">
          <w:drawing>
            <wp:anchor distT="0" distB="0" distL="114300" distR="114300" simplePos="0" relativeHeight="251643904" behindDoc="0" locked="0" layoutInCell="1" allowOverlap="1" wp14:anchorId="40790680" wp14:editId="7DFB3D27">
              <wp:simplePos x="0" y="0"/>
              <wp:positionH relativeFrom="column">
                <wp:posOffset>-264139</wp:posOffset>
              </wp:positionH>
              <wp:positionV relativeFrom="paragraph">
                <wp:posOffset>-289875</wp:posOffset>
              </wp:positionV>
              <wp:extent cx="5486400" cy="0"/>
              <wp:effectExtent l="0" t="0" r="19050" b="190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
                        <a:solidFill>
                          <a:srgbClr val="CC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44600A" id="_x0000_t32" coordsize="21600,21600" o:spt="32" o:oned="t" path="m,l21600,21600e" filled="f">
              <v:path arrowok="t" fillok="f" o:connecttype="none"/>
              <o:lock v:ext="edit" shapetype="t"/>
            </v:shapetype>
            <v:shape id="AutoShape 2" o:spid="_x0000_s1026" type="#_x0000_t32" style="position:absolute;margin-left:-20.8pt;margin-top:-22.8pt;width:6in;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" strokecolor="#c90" strokeweight="1pt"/>
          </w:pict>
        </mc:Fallback>
      </mc:AlternateContent>
    </w:r>
    <w:r w:rsidR="00A837BE">
      <w:rPr>
        <w:rFonts w:ascii="Constantia" w:hAnsi="Constantia"/>
        <w:noProof/>
        <w:color w:val="CC9900"/>
        <w:lang w:val="en-US"/>
      </w:rPr>
      <mc:AlternateContent>
        <mc:Choice Requires="wpg">
          <w:drawing>
            <wp:anchor distT="0" distB="0" distL="114300" distR="114300" simplePos="0" relativeHeight="251666432" behindDoc="0" locked="0" layoutInCell="1" allowOverlap="1">
              <wp:simplePos x="0" y="0"/>
              <wp:positionH relativeFrom="column">
                <wp:posOffset>5324475</wp:posOffset>
              </wp:positionH>
              <wp:positionV relativeFrom="paragraph">
                <wp:posOffset>-3013710</wp:posOffset>
              </wp:positionV>
              <wp:extent cx="1685925" cy="2689860"/>
              <wp:effectExtent l="0" t="0" r="9525" b="0"/>
              <wp:wrapNone/>
              <wp:docPr id="6" name="Group 6"/>
              <wp:cNvGraphicFramePr/>
              <a:graphic xmlns:a="http://schemas.openxmlformats.org/drawingml/2006/main">
                <a:graphicData uri="http://schemas.microsoft.com/office/word/2010/wordprocessingGroup">
                  <wpg:wgp>
                    <wpg:cNvGrpSpPr/>
                    <wpg:grpSpPr>
                      <a:xfrm>
                        <a:off x="0" y="0"/>
                        <a:ext cx="1685925" cy="2689860"/>
                        <a:chOff x="0" y="0"/>
                        <a:chExt cx="1914525" cy="2994660"/>
                      </a:xfrm>
                    </wpg:grpSpPr>
                    <pic:pic xmlns:pic="http://schemas.openxmlformats.org/drawingml/2006/picture">
                      <pic:nvPicPr>
                        <pic:cNvPr id="26" name="Picture 26" descr="ProgressiveLogoButton"/>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42925" y="2400300"/>
                          <a:ext cx="1371600" cy="499110"/>
                        </a:xfrm>
                        <a:prstGeom prst="rect">
                          <a:avLst/>
                        </a:prstGeom>
                        <a:noFill/>
                        <a:ln>
                          <a:noFill/>
                        </a:ln>
                      </pic:spPr>
                    </pic:pic>
                    <pic:pic xmlns:pic="http://schemas.openxmlformats.org/drawingml/2006/picture">
                      <pic:nvPicPr>
                        <pic:cNvPr id="25" name="Picture 25" descr="oilogofriendofyouth"/>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400300"/>
                          <a:ext cx="504825" cy="594360"/>
                        </a:xfrm>
                        <a:prstGeom prst="rect">
                          <a:avLst/>
                        </a:prstGeom>
                        <a:noFill/>
                        <a:ln>
                          <a:noFill/>
                        </a:ln>
                      </pic:spPr>
                    </pic:pic>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6675" y="1704975"/>
                          <a:ext cx="1695450" cy="629920"/>
                        </a:xfrm>
                        <a:prstGeom prst="rect">
                          <a:avLst/>
                        </a:prstGeom>
                      </pic:spPr>
                    </pic:pic>
                    <pic:pic xmlns:pic="http://schemas.openxmlformats.org/drawingml/2006/picture">
                      <pic:nvPicPr>
                        <pic:cNvPr id="9"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8600" y="933450"/>
                          <a:ext cx="1378585" cy="743585"/>
                        </a:xfrm>
                        <a:prstGeom prst="rect">
                          <a:avLst/>
                        </a:prstGeom>
                      </pic:spPr>
                    </pic:pic>
                    <pic:pic xmlns:pic="http://schemas.openxmlformats.org/drawingml/2006/picture">
                      <pic:nvPicPr>
                        <pic:cNvPr id="12"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66725" y="0"/>
                          <a:ext cx="904875" cy="904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DCA5E2" id="Group 6" o:spid="_x0000_s1026" style="position:absolute;margin-left:419.25pt;margin-top:-237.3pt;width:132.75pt;height:211.8pt;z-index:251666432;mso-width-relative:margin;mso-height-relative:margin" coordsize="19145,29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ProgressiveLogoButton" style="position:absolute;left:5429;top:24003;width:13716;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">
                <v:imagedata r:id="rId10" o:title="ProgressiveLogoButton"/>
                <v:path arrowok="t"/>
              </v:shape>
              <v:shape id="Picture 25" o:spid="_x0000_s1028" type="#_x0000_t75" alt="oilogofriendofyouth" style="position:absolute;top:24003;width:504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">
                <v:imagedata r:id="rId11" o:title="oilogofriendofyouth"/>
                <v:path arrowok="t"/>
              </v:shape>
              <v:shape id="Picture 7" o:spid="_x0000_s1029" type="#_x0000_t75" style="position:absolute;left:666;top:17049;width:1695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">
                <v:imagedata r:id="rId12" o:title=""/>
                <v:path arrowok="t"/>
              </v:shape>
              <v:shape id="Picture 8" o:spid="_x0000_s1030" type="#_x0000_t75" style="position:absolute;left:2286;top:9334;width:13785;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">
                <v:imagedata r:id="rId13" o:title=""/>
                <v:path arrowok="t"/>
              </v:shape>
              <v:shape id="Picture 9" o:spid="_x0000_s1031" type="#_x0000_t75" style="position:absolute;left:4667;width:904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">
                <v:imagedata r:id="rId14"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AF2" w:rsidRDefault="00456AF2" w:rsidP="00935C09">
      <w:pPr>
        <w:spacing w:after="0" w:line="240" w:lineRule="auto"/>
      </w:pPr>
      <w:r>
        <w:separator/>
      </w:r>
    </w:p>
  </w:footnote>
  <w:footnote w:type="continuationSeparator" w:id="0">
    <w:p w:rsidR="00456AF2" w:rsidRDefault="00456AF2" w:rsidP="00935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063" w:rsidRDefault="00B82059" w:rsidP="001B7C47">
    <w:pPr>
      <w:pStyle w:val="Header"/>
    </w:pPr>
    <w:r>
      <w:rPr>
        <w:noProof/>
        <w:lang w:val="en-US"/>
      </w:rPr>
      <mc:AlternateContent>
        <mc:Choice Requires="wps">
          <w:drawing>
            <wp:anchor distT="0" distB="0" distL="114300" distR="114300" simplePos="0" relativeHeight="251649024" behindDoc="0" locked="0" layoutInCell="1" allowOverlap="1">
              <wp:simplePos x="0" y="0"/>
              <wp:positionH relativeFrom="column">
                <wp:posOffset>3919220</wp:posOffset>
              </wp:positionH>
              <wp:positionV relativeFrom="paragraph">
                <wp:posOffset>-24765</wp:posOffset>
              </wp:positionV>
              <wp:extent cx="2986405" cy="342900"/>
              <wp:effectExtent l="4445" t="3810" r="0" b="0"/>
              <wp:wrapNone/>
              <wp:docPr id="5" name="Text Box 9" descr="Letter Head Logo Clip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3429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5DA6" w:rsidRDefault="00435DA6" w:rsidP="00435D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alt="Letter Head Logo Clip 2" style="position:absolute;margin-left:308.6pt;margin-top:-1.95pt;width:235.1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ZHdpbgAABZADAAIAAAAUAAAQnpAEAAIAAAAU&#10;AAAQspKRAAIAAAADMjgAAJKSAAIAAAADMjgAAOocAAcAAAgMAAAIk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E6&#10;MDk6MDQgMjI6MTk6MTkAMjAxMTowOTowNCAyMjoxOToxOQAAAEUAZAB3AGkAbgA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CaB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ZURhdGU+MjAxMS0w&#10;OS0wNFQyMjoxOToxOS4yODA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gQFBgUEBgYFBgcHBggKEAoK&#10;CQkKFA4PDBAXFBgYFxQWFhodJR8aGyMcFhYgLCAjJicpKikZHy0wLSgwJSgpKP/bAEMBBwcHCggK&#10;EwoKEygaFhooKCgoKCgoKCgoKCgoKCgoKCgoKCgoKCgoKCgoKCgoKCgoKCgoKCgoKCgoKCgoKCgo&#10;KP/AABEIACMB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" stroked="f">
              <v:fill r:id="rId2" o:title="Letter Head Logo Clip 2" recolor="t" type="frame"/>
              <v:textbox>
                <w:txbxContent>
                  <w:p w:rsidR="00435DA6" w:rsidRDefault="00435DA6" w:rsidP="00435DA6"/>
                </w:txbxContent>
              </v:textbox>
            </v:shape>
          </w:pict>
        </mc:Fallback>
      </mc:AlternateContent>
    </w:r>
  </w:p>
  <w:p w:rsidR="00935C09" w:rsidRDefault="00B82059">
    <w:pPr>
      <w:pStyle w:val="Header"/>
    </w:pPr>
    <w:r>
      <w:rPr>
        <w:noProof/>
        <w:lang w:val="en-US"/>
      </w:rPr>
      <mc:AlternateContent>
        <mc:Choice Requires="wps">
          <w:drawing>
            <wp:anchor distT="0" distB="0" distL="114300" distR="114300" simplePos="0" relativeHeight="251645952" behindDoc="0" locked="0" layoutInCell="1" allowOverlap="1">
              <wp:simplePos x="0" y="0"/>
              <wp:positionH relativeFrom="column">
                <wp:posOffset>-247650</wp:posOffset>
              </wp:positionH>
              <wp:positionV relativeFrom="paragraph">
                <wp:posOffset>147320</wp:posOffset>
              </wp:positionV>
              <wp:extent cx="7153275" cy="0"/>
              <wp:effectExtent l="9525" t="13970" r="9525" b="1460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3275" cy="0"/>
                      </a:xfrm>
                      <a:prstGeom prst="straightConnector1">
                        <a:avLst/>
                      </a:prstGeom>
                      <a:noFill/>
                      <a:ln w="127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DD3AC" id="_x0000_t32" coordsize="21600,21600" o:spt="32" o:oned="t" path="m,l21600,21600e" filled="f">
              <v:path arrowok="t" fillok="f" o:connecttype="none"/>
              <o:lock v:ext="edit" shapetype="t"/>
            </v:shapetype>
            <v:shape id="AutoShape 6" o:spid="_x0000_s1026" type="#_x0000_t32" style="position:absolute;margin-left:-19.5pt;margin-top:11.6pt;width:563.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" strokecolor="#e36c0a"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0F4" w:rsidRDefault="00C74D0B" w:rsidP="00935C09">
    <w:pPr>
      <w:pStyle w:val="Header"/>
      <w:jc w:val="right"/>
      <w:rPr>
        <w:rFonts w:ascii="Gabriola" w:eastAsia="Adobe Heiti Std R" w:hAnsi="Gabriola"/>
        <w:b/>
        <w:color w:val="943634"/>
        <w:sz w:val="48"/>
      </w:rPr>
    </w:pPr>
    <w:r>
      <w:rPr>
        <w:noProof/>
        <w:lang w:val="en-US"/>
      </w:rPr>
      <w:drawing>
        <wp:anchor distT="0" distB="0" distL="114300" distR="114300" simplePos="0" relativeHeight="251652096" behindDoc="0" locked="0" layoutInCell="1" allowOverlap="1" wp14:anchorId="1BEE2AE2" wp14:editId="1AEFCEDC">
          <wp:simplePos x="0" y="0"/>
          <wp:positionH relativeFrom="column">
            <wp:posOffset>3314700</wp:posOffset>
          </wp:positionH>
          <wp:positionV relativeFrom="paragraph">
            <wp:posOffset>222885</wp:posOffset>
          </wp:positionV>
          <wp:extent cx="3647440" cy="462501"/>
          <wp:effectExtent l="0" t="0" r="0" b="0"/>
          <wp:wrapNone/>
          <wp:docPr id="40" name="Picture 40" descr="Letter Head Logo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 Head Logo Cl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7440" cy="462501"/>
                  </a:xfrm>
                  <a:prstGeom prst="rect">
                    <a:avLst/>
                  </a:prstGeom>
                  <a:noFill/>
                  <a:ln>
                    <a:noFill/>
                  </a:ln>
                </pic:spPr>
              </pic:pic>
            </a:graphicData>
          </a:graphic>
          <wp14:sizeRelH relativeFrom="page">
            <wp14:pctWidth>0</wp14:pctWidth>
          </wp14:sizeRelH>
          <wp14:sizeRelV relativeFrom="page">
            <wp14:pctHeight>0</wp14:pctHeight>
          </wp14:sizeRelV>
        </wp:anchor>
      </w:drawing>
    </w:r>
    <w:r w:rsidR="00B82059">
      <w:rPr>
        <w:rFonts w:ascii="Times New Roman" w:hAnsi="Times New Roman"/>
        <w:b/>
        <w:noProof/>
        <w:color w:val="943634"/>
        <w:sz w:val="24"/>
        <w:lang w:val="en-US"/>
      </w:rPr>
      <mc:AlternateContent>
        <mc:Choice Requires="wps">
          <w:drawing>
            <wp:anchor distT="91440" distB="91440" distL="457200" distR="91440" simplePos="0" relativeHeight="251642879" behindDoc="1" locked="0" layoutInCell="0" allowOverlap="1" wp14:anchorId="56A570F6" wp14:editId="23EB7B84">
              <wp:simplePos x="0" y="0"/>
              <wp:positionH relativeFrom="page">
                <wp:posOffset>5876925</wp:posOffset>
              </wp:positionH>
              <wp:positionV relativeFrom="page">
                <wp:posOffset>-123825</wp:posOffset>
              </wp:positionV>
              <wp:extent cx="2657475" cy="10258425"/>
              <wp:effectExtent l="0" t="0" r="28575" b="47625"/>
              <wp:wrapSquare wrapText="bothSides"/>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57475" cy="10258425"/>
                      </a:xfrm>
                      <a:prstGeom prst="rect">
                        <a:avLst/>
                      </a:prstGeom>
                      <a:solidFill>
                        <a:srgbClr val="CC9900"/>
                      </a:solidFill>
                      <a:ln w="38100">
                        <a:noFill/>
                        <a:miter lim="800000"/>
                        <a:headEnd/>
                        <a:tailEnd/>
                      </a:ln>
                      <a:effectLst>
                        <a:outerShdw dist="28398" dir="3806097" algn="ctr" rotWithShape="0">
                          <a:srgbClr val="4E6128">
                            <a:alpha val="50000"/>
                          </a:srgbClr>
                        </a:outerShdw>
                      </a:effectLst>
                    </wps:spPr>
                    <wps:txbx>
                      <w:txbxContent>
                        <w:p w:rsidR="007572B8" w:rsidRPr="007572B8" w:rsidRDefault="0090740F" w:rsidP="00C74D0B">
                          <w:pPr>
                            <w:pBdr>
                              <w:top w:val="single" w:sz="4" w:space="15" w:color="31849B"/>
                              <w:left w:val="single" w:sz="4" w:space="7" w:color="31849B"/>
                              <w:bottom w:val="single" w:sz="4" w:space="15" w:color="31849B"/>
                              <w:right w:val="single" w:sz="4" w:space="15" w:color="31849B"/>
                            </w:pBdr>
                            <w:shd w:val="clear" w:color="auto" w:fill="EEECE1" w:themeFill="background2"/>
                            <w:tabs>
                              <w:tab w:val="right" w:pos="9270"/>
                            </w:tabs>
                            <w:spacing w:after="0" w:line="312" w:lineRule="auto"/>
                            <w:ind w:left="180" w:hanging="180"/>
                            <w:rPr>
                              <w:b/>
                              <w:i/>
                              <w:iCs/>
                              <w:color w:val="632423"/>
                              <w:sz w:val="12"/>
                              <w:szCs w:val="24"/>
                            </w:rPr>
                          </w:pPr>
                          <w:proofErr w:type="gramStart"/>
                          <w:r>
                            <w:rPr>
                              <w:b/>
                              <w:i/>
                              <w:iCs/>
                              <w:color w:val="632423"/>
                              <w:sz w:val="24"/>
                              <w:szCs w:val="24"/>
                            </w:rPr>
                            <w:t>Directors &amp;</w:t>
                          </w:r>
                          <w:proofErr w:type="gramEnd"/>
                          <w:r>
                            <w:rPr>
                              <w:b/>
                              <w:i/>
                              <w:iCs/>
                              <w:color w:val="632423"/>
                              <w:sz w:val="24"/>
                              <w:szCs w:val="24"/>
                            </w:rPr>
                            <w:t xml:space="preserve"> Officers</w:t>
                          </w:r>
                          <w:r w:rsidRPr="005262D3">
                            <w:rPr>
                              <w:b/>
                              <w:i/>
                              <w:iCs/>
                              <w:color w:val="632423"/>
                              <w:sz w:val="24"/>
                              <w:szCs w:val="24"/>
                            </w:rPr>
                            <w:t xml:space="preserve"> </w:t>
                          </w:r>
                          <w:r w:rsidR="004D31D4" w:rsidRPr="005262D3">
                            <w:rPr>
                              <w:b/>
                              <w:i/>
                              <w:iCs/>
                              <w:color w:val="632423"/>
                              <w:sz w:val="24"/>
                              <w:szCs w:val="24"/>
                            </w:rPr>
                            <w:br/>
                          </w:r>
                          <w:r w:rsidR="004D31D4" w:rsidRPr="006C15AF">
                            <w:rPr>
                              <w:b/>
                              <w:i/>
                              <w:iCs/>
                              <w:color w:val="CC9900"/>
                              <w:sz w:val="24"/>
                              <w:szCs w:val="24"/>
                            </w:rPr>
                            <w:t>201</w:t>
                          </w:r>
                          <w:r w:rsidR="002D4634">
                            <w:rPr>
                              <w:b/>
                              <w:i/>
                              <w:iCs/>
                              <w:color w:val="CC9900"/>
                              <w:sz w:val="24"/>
                              <w:szCs w:val="24"/>
                            </w:rPr>
                            <w:t>7</w:t>
                          </w:r>
                          <w:r w:rsidR="00EA0BA6">
                            <w:rPr>
                              <w:b/>
                              <w:i/>
                              <w:iCs/>
                              <w:color w:val="CC9900"/>
                              <w:sz w:val="24"/>
                              <w:szCs w:val="24"/>
                            </w:rPr>
                            <w:t xml:space="preserve"> to 201</w:t>
                          </w:r>
                          <w:r w:rsidR="002D4634">
                            <w:rPr>
                              <w:b/>
                              <w:i/>
                              <w:iCs/>
                              <w:color w:val="CC9900"/>
                              <w:sz w:val="24"/>
                              <w:szCs w:val="24"/>
                            </w:rPr>
                            <w:t>8</w:t>
                          </w:r>
                          <w:r w:rsidR="007572B8">
                            <w:rPr>
                              <w:b/>
                              <w:i/>
                              <w:iCs/>
                              <w:color w:val="CC9900"/>
                              <w:sz w:val="24"/>
                              <w:szCs w:val="24"/>
                            </w:rPr>
                            <w:br/>
                          </w:r>
                        </w:p>
                        <w:p w:rsidR="007572B8"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 xml:space="preserve">President </w:t>
                          </w:r>
                          <w:r w:rsidR="006C15AF" w:rsidRPr="007828AB">
                            <w:rPr>
                              <w:rFonts w:ascii="Andalus" w:eastAsia="Adobe Fangsong Std R" w:hAnsi="Andalus" w:cs="Andalus"/>
                              <w:i/>
                              <w:iCs/>
                              <w:color w:val="4BACC6"/>
                              <w:sz w:val="21"/>
                              <w:szCs w:val="21"/>
                            </w:rPr>
                            <w:br/>
                          </w:r>
                          <w:r w:rsidR="002D4634" w:rsidRPr="007828AB">
                            <w:rPr>
                              <w:rFonts w:ascii="Andalus" w:eastAsia="Adobe Fangsong Std R" w:hAnsi="Andalus" w:cs="Andalus"/>
                              <w:i/>
                              <w:iCs/>
                              <w:color w:val="CC9900"/>
                              <w:sz w:val="21"/>
                              <w:szCs w:val="21"/>
                            </w:rPr>
                            <w:t>Ms. Charmaine London</w:t>
                          </w:r>
                        </w:p>
                        <w:p w:rsidR="004D31D4"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President Elect</w:t>
                          </w:r>
                          <w:r w:rsidRPr="007828AB">
                            <w:rPr>
                              <w:rFonts w:ascii="Andalus" w:eastAsia="Adobe Fangsong Std R" w:hAnsi="Andalus" w:cs="Andalus"/>
                              <w:i/>
                              <w:iCs/>
                              <w:color w:val="4BACC6"/>
                              <w:sz w:val="21"/>
                              <w:szCs w:val="21"/>
                            </w:rPr>
                            <w:t xml:space="preserve"> </w:t>
                          </w:r>
                          <w:r w:rsidR="006C15AF" w:rsidRPr="007828AB">
                            <w:rPr>
                              <w:rFonts w:ascii="Andalus" w:eastAsia="Adobe Fangsong Std R" w:hAnsi="Andalus" w:cs="Andalus"/>
                              <w:i/>
                              <w:iCs/>
                              <w:color w:val="4BACC6"/>
                              <w:sz w:val="21"/>
                              <w:szCs w:val="21"/>
                            </w:rPr>
                            <w:br/>
                          </w:r>
                          <w:r w:rsidR="002D4634" w:rsidRPr="007828AB">
                            <w:rPr>
                              <w:rFonts w:ascii="Andalus" w:eastAsia="Adobe Fangsong Std R" w:hAnsi="Andalus" w:cs="Andalus"/>
                              <w:i/>
                              <w:iCs/>
                              <w:color w:val="CC9900"/>
                              <w:sz w:val="21"/>
                              <w:szCs w:val="21"/>
                            </w:rPr>
                            <w:t>Ms. Maureen Dottin</w:t>
                          </w:r>
                        </w:p>
                        <w:p w:rsidR="004D31D4"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Vice President -</w:t>
                          </w:r>
                          <w:r w:rsidR="006C15AF" w:rsidRPr="007828AB">
                            <w:rPr>
                              <w:rFonts w:ascii="Andalus" w:eastAsia="Adobe Fangsong Std R" w:hAnsi="Andalus" w:cs="Andalus"/>
                              <w:i/>
                              <w:iCs/>
                              <w:color w:val="632423"/>
                              <w:sz w:val="21"/>
                              <w:szCs w:val="21"/>
                            </w:rPr>
                            <w:t>Internal</w:t>
                          </w:r>
                          <w:r w:rsidR="006C15AF" w:rsidRPr="007828AB">
                            <w:rPr>
                              <w:rFonts w:ascii="Andalus" w:eastAsia="Adobe Fangsong Std R" w:hAnsi="Andalus" w:cs="Andalus"/>
                              <w:i/>
                              <w:iCs/>
                              <w:color w:val="4BACC6"/>
                              <w:sz w:val="21"/>
                              <w:szCs w:val="21"/>
                            </w:rPr>
                            <w:br/>
                          </w:r>
                          <w:r w:rsidR="006C15AF" w:rsidRPr="007828AB">
                            <w:rPr>
                              <w:rFonts w:ascii="Andalus" w:eastAsia="Adobe Fangsong Std R" w:hAnsi="Andalus" w:cs="Andalus"/>
                              <w:i/>
                              <w:iCs/>
                              <w:color w:val="CC9900"/>
                              <w:sz w:val="21"/>
                              <w:szCs w:val="21"/>
                            </w:rPr>
                            <w:t>M</w:t>
                          </w:r>
                          <w:r w:rsidR="00EA0BA6" w:rsidRPr="007828AB">
                            <w:rPr>
                              <w:rFonts w:ascii="Andalus" w:eastAsia="Adobe Fangsong Std R" w:hAnsi="Andalus" w:cs="Andalus"/>
                              <w:i/>
                              <w:iCs/>
                              <w:color w:val="CC9900"/>
                              <w:sz w:val="21"/>
                              <w:szCs w:val="21"/>
                            </w:rPr>
                            <w:t>s</w:t>
                          </w:r>
                          <w:r w:rsidR="006C15AF" w:rsidRPr="007828AB">
                            <w:rPr>
                              <w:rFonts w:ascii="Andalus" w:eastAsia="Adobe Fangsong Std R" w:hAnsi="Andalus" w:cs="Andalus"/>
                              <w:i/>
                              <w:iCs/>
                              <w:color w:val="CC9900"/>
                              <w:sz w:val="21"/>
                              <w:szCs w:val="21"/>
                            </w:rPr>
                            <w:t>.</w:t>
                          </w:r>
                          <w:r w:rsidRPr="007828AB">
                            <w:rPr>
                              <w:rFonts w:ascii="Andalus" w:eastAsia="Adobe Fangsong Std R" w:hAnsi="Andalus" w:cs="Andalus"/>
                              <w:i/>
                              <w:iCs/>
                              <w:color w:val="CC9900"/>
                              <w:sz w:val="21"/>
                              <w:szCs w:val="21"/>
                            </w:rPr>
                            <w:t xml:space="preserve"> </w:t>
                          </w:r>
                          <w:r w:rsidR="002D4634" w:rsidRPr="007828AB">
                            <w:rPr>
                              <w:rFonts w:ascii="Andalus" w:eastAsia="Adobe Fangsong Std R" w:hAnsi="Andalus" w:cs="Andalus"/>
                              <w:i/>
                              <w:iCs/>
                              <w:color w:val="CC9900"/>
                              <w:sz w:val="21"/>
                              <w:szCs w:val="21"/>
                            </w:rPr>
                            <w:t>Antoinette Goddard</w:t>
                          </w:r>
                        </w:p>
                        <w:p w:rsidR="004D31D4"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 xml:space="preserve">Vice President - </w:t>
                          </w:r>
                          <w:r w:rsidR="006C15AF" w:rsidRPr="007828AB">
                            <w:rPr>
                              <w:rFonts w:ascii="Andalus" w:eastAsia="Adobe Fangsong Std R" w:hAnsi="Andalus" w:cs="Andalus"/>
                              <w:i/>
                              <w:iCs/>
                              <w:color w:val="632423"/>
                              <w:sz w:val="21"/>
                              <w:szCs w:val="21"/>
                            </w:rPr>
                            <w:t>External</w:t>
                          </w:r>
                          <w:r w:rsidR="006C15AF" w:rsidRPr="007828AB">
                            <w:rPr>
                              <w:rFonts w:ascii="Andalus" w:eastAsia="Adobe Fangsong Std R" w:hAnsi="Andalus" w:cs="Andalus"/>
                              <w:i/>
                              <w:iCs/>
                              <w:color w:val="4BACC6"/>
                              <w:sz w:val="21"/>
                              <w:szCs w:val="21"/>
                            </w:rPr>
                            <w:br/>
                          </w:r>
                          <w:r w:rsidR="002D4634" w:rsidRPr="007828AB">
                            <w:rPr>
                              <w:rFonts w:ascii="Andalus" w:eastAsia="Adobe Fangsong Std R" w:hAnsi="Andalus" w:cs="Andalus"/>
                              <w:i/>
                              <w:iCs/>
                              <w:color w:val="CC9900"/>
                              <w:sz w:val="21"/>
                              <w:szCs w:val="21"/>
                            </w:rPr>
                            <w:t>Ms. Shirley Hoyte</w:t>
                          </w:r>
                        </w:p>
                        <w:p w:rsidR="001351A5" w:rsidRPr="007828AB" w:rsidRDefault="001351A5"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 xml:space="preserve">Secretary </w:t>
                          </w:r>
                          <w:r w:rsidRPr="007828AB">
                            <w:rPr>
                              <w:rFonts w:ascii="Andalus" w:eastAsia="Adobe Fangsong Std R" w:hAnsi="Andalus" w:cs="Andalus"/>
                              <w:i/>
                              <w:iCs/>
                              <w:color w:val="4BACC6"/>
                              <w:sz w:val="21"/>
                              <w:szCs w:val="21"/>
                            </w:rPr>
                            <w:br/>
                          </w:r>
                          <w:r w:rsidRPr="007828AB">
                            <w:rPr>
                              <w:rFonts w:ascii="Andalus" w:eastAsia="Adobe Fangsong Std R" w:hAnsi="Andalus" w:cs="Andalus"/>
                              <w:i/>
                              <w:iCs/>
                              <w:color w:val="CC9900"/>
                              <w:sz w:val="21"/>
                              <w:szCs w:val="21"/>
                            </w:rPr>
                            <w:t xml:space="preserve">Ms. </w:t>
                          </w:r>
                          <w:r w:rsidR="002D4634" w:rsidRPr="007828AB">
                            <w:rPr>
                              <w:rFonts w:ascii="Andalus" w:eastAsia="Adobe Fangsong Std R" w:hAnsi="Andalus" w:cs="Andalus"/>
                              <w:i/>
                              <w:iCs/>
                              <w:color w:val="CC9900"/>
                              <w:sz w:val="21"/>
                              <w:szCs w:val="21"/>
                            </w:rPr>
                            <w:t>Jennifer Bostic</w:t>
                          </w:r>
                        </w:p>
                        <w:p w:rsidR="004D31D4" w:rsidRPr="007828AB" w:rsidRDefault="001351A5"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Treasurer</w:t>
                          </w:r>
                          <w:r w:rsidR="006C15AF" w:rsidRPr="007828AB">
                            <w:rPr>
                              <w:rFonts w:ascii="Andalus" w:eastAsia="Adobe Fangsong Std R" w:hAnsi="Andalus" w:cs="Andalus"/>
                              <w:i/>
                              <w:iCs/>
                              <w:color w:val="632423"/>
                              <w:sz w:val="21"/>
                              <w:szCs w:val="21"/>
                            </w:rPr>
                            <w:t xml:space="preserve"> </w:t>
                          </w:r>
                          <w:r w:rsidR="006C15AF" w:rsidRPr="007828AB">
                            <w:rPr>
                              <w:rFonts w:ascii="Andalus" w:eastAsia="Adobe Fangsong Std R" w:hAnsi="Andalus" w:cs="Andalus"/>
                              <w:i/>
                              <w:iCs/>
                              <w:color w:val="4BACC6"/>
                              <w:sz w:val="21"/>
                              <w:szCs w:val="21"/>
                            </w:rPr>
                            <w:br/>
                          </w:r>
                          <w:r w:rsidR="00EA0BA6" w:rsidRPr="007828AB">
                            <w:rPr>
                              <w:rFonts w:ascii="Andalus" w:eastAsia="Adobe Fangsong Std R" w:hAnsi="Andalus" w:cs="Andalus"/>
                              <w:i/>
                              <w:iCs/>
                              <w:color w:val="CC9900"/>
                              <w:sz w:val="21"/>
                              <w:szCs w:val="21"/>
                            </w:rPr>
                            <w:t xml:space="preserve">Ms. </w:t>
                          </w:r>
                          <w:r w:rsidRPr="007828AB">
                            <w:rPr>
                              <w:rFonts w:ascii="Andalus" w:eastAsia="Adobe Fangsong Std R" w:hAnsi="Andalus" w:cs="Andalus"/>
                              <w:i/>
                              <w:iCs/>
                              <w:color w:val="CC9900"/>
                              <w:sz w:val="21"/>
                              <w:szCs w:val="21"/>
                            </w:rPr>
                            <w:t>Stephanie Layne</w:t>
                          </w:r>
                        </w:p>
                        <w:p w:rsidR="00EA0BA6" w:rsidRPr="007828AB" w:rsidRDefault="006C15AF"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 xml:space="preserve">Directors </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w:t>
                          </w:r>
                          <w:r w:rsidR="002B63A5" w:rsidRPr="007828AB">
                            <w:rPr>
                              <w:rFonts w:ascii="Andalus" w:eastAsia="Adobe Fangsong Std R" w:hAnsi="Andalus" w:cs="Andalus"/>
                              <w:i/>
                              <w:iCs/>
                              <w:color w:val="CC9900"/>
                              <w:sz w:val="21"/>
                              <w:szCs w:val="21"/>
                            </w:rPr>
                            <w:t xml:space="preserve">Mr. </w:t>
                          </w:r>
                          <w:r w:rsidR="002D4634" w:rsidRPr="007828AB">
                            <w:rPr>
                              <w:rFonts w:ascii="Andalus" w:eastAsia="Adobe Fangsong Std R" w:hAnsi="Andalus" w:cs="Andalus"/>
                              <w:i/>
                              <w:iCs/>
                              <w:color w:val="CC9900"/>
                              <w:sz w:val="21"/>
                              <w:szCs w:val="21"/>
                            </w:rPr>
                            <w:t>Andre Davidson</w:t>
                          </w:r>
                        </w:p>
                        <w:p w:rsidR="004D31D4"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w:t>
                          </w:r>
                          <w:r w:rsidR="002700B8" w:rsidRPr="007828AB">
                            <w:rPr>
                              <w:rFonts w:ascii="Andalus" w:eastAsia="Adobe Fangsong Std R" w:hAnsi="Andalus" w:cs="Andalus"/>
                              <w:i/>
                              <w:iCs/>
                              <w:color w:val="CC9900"/>
                              <w:sz w:val="21"/>
                              <w:szCs w:val="21"/>
                            </w:rPr>
                            <w:t xml:space="preserve">Ms. </w:t>
                          </w:r>
                          <w:r w:rsidR="002D4634" w:rsidRPr="007828AB">
                            <w:rPr>
                              <w:rFonts w:ascii="Andalus" w:eastAsia="Adobe Fangsong Std R" w:hAnsi="Andalus" w:cs="Andalus"/>
                              <w:i/>
                              <w:iCs/>
                              <w:color w:val="CC9900"/>
                              <w:sz w:val="21"/>
                              <w:szCs w:val="21"/>
                            </w:rPr>
                            <w:t>Hyacinth Small</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Ms. </w:t>
                          </w:r>
                          <w:r w:rsidR="002D4634" w:rsidRPr="007828AB">
                            <w:rPr>
                              <w:rFonts w:ascii="Andalus" w:eastAsia="Adobe Fangsong Std R" w:hAnsi="Andalus" w:cs="Andalus"/>
                              <w:i/>
                              <w:iCs/>
                              <w:color w:val="CC9900"/>
                              <w:sz w:val="21"/>
                              <w:szCs w:val="21"/>
                            </w:rPr>
                            <w:t>Joy</w:t>
                          </w:r>
                          <w:r w:rsidR="003E3AA6">
                            <w:rPr>
                              <w:rFonts w:ascii="Andalus" w:eastAsia="Adobe Fangsong Std R" w:hAnsi="Andalus" w:cs="Andalus"/>
                              <w:i/>
                              <w:iCs/>
                              <w:color w:val="CC9900"/>
                              <w:sz w:val="21"/>
                              <w:szCs w:val="21"/>
                            </w:rPr>
                            <w:t>-A</w:t>
                          </w:r>
                          <w:r w:rsidR="002D4634" w:rsidRPr="007828AB">
                            <w:rPr>
                              <w:rFonts w:ascii="Andalus" w:eastAsia="Adobe Fangsong Std R" w:hAnsi="Andalus" w:cs="Andalus"/>
                              <w:i/>
                              <w:iCs/>
                              <w:color w:val="CC9900"/>
                              <w:sz w:val="21"/>
                              <w:szCs w:val="21"/>
                            </w:rPr>
                            <w:t>nn Codrington</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Ms. </w:t>
                          </w:r>
                          <w:r w:rsidR="002B63A5" w:rsidRPr="007828AB">
                            <w:rPr>
                              <w:rFonts w:ascii="Andalus" w:eastAsia="Adobe Fangsong Std R" w:hAnsi="Andalus" w:cs="Andalus"/>
                              <w:i/>
                              <w:iCs/>
                              <w:color w:val="CC9900"/>
                              <w:sz w:val="21"/>
                              <w:szCs w:val="21"/>
                            </w:rPr>
                            <w:t>Leah Smith</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Ms. </w:t>
                          </w:r>
                          <w:r w:rsidR="002D4634" w:rsidRPr="007828AB">
                            <w:rPr>
                              <w:rFonts w:ascii="Andalus" w:eastAsia="Adobe Fangsong Std R" w:hAnsi="Andalus" w:cs="Andalus"/>
                              <w:i/>
                              <w:iCs/>
                              <w:color w:val="CC9900"/>
                              <w:sz w:val="21"/>
                              <w:szCs w:val="21"/>
                            </w:rPr>
                            <w:t>Sophia Williams</w:t>
                          </w:r>
                          <w:r w:rsidR="002B63A5" w:rsidRPr="007828AB">
                            <w:rPr>
                              <w:rFonts w:ascii="Andalus" w:eastAsia="Adobe Fangsong Std R" w:hAnsi="Andalus" w:cs="Andalus"/>
                              <w:i/>
                              <w:iCs/>
                              <w:color w:val="CC9900"/>
                              <w:sz w:val="21"/>
                              <w:szCs w:val="21"/>
                            </w:rPr>
                            <w:br/>
                            <w:t>M</w:t>
                          </w:r>
                          <w:r w:rsidR="002D4634" w:rsidRPr="007828AB">
                            <w:rPr>
                              <w:rFonts w:ascii="Andalus" w:eastAsia="Adobe Fangsong Std R" w:hAnsi="Andalus" w:cs="Andalus"/>
                              <w:i/>
                              <w:iCs/>
                              <w:color w:val="CC9900"/>
                              <w:sz w:val="21"/>
                              <w:szCs w:val="21"/>
                            </w:rPr>
                            <w:t>r</w:t>
                          </w:r>
                          <w:r w:rsidR="002B63A5" w:rsidRPr="007828AB">
                            <w:rPr>
                              <w:rFonts w:ascii="Andalus" w:eastAsia="Adobe Fangsong Std R" w:hAnsi="Andalus" w:cs="Andalus"/>
                              <w:i/>
                              <w:iCs/>
                              <w:color w:val="CC9900"/>
                              <w:sz w:val="21"/>
                              <w:szCs w:val="21"/>
                            </w:rPr>
                            <w:t xml:space="preserve">. </w:t>
                          </w:r>
                          <w:r w:rsidR="002D4634" w:rsidRPr="007828AB">
                            <w:rPr>
                              <w:rFonts w:ascii="Andalus" w:eastAsia="Adobe Fangsong Std R" w:hAnsi="Andalus" w:cs="Andalus"/>
                              <w:i/>
                              <w:iCs/>
                              <w:color w:val="CC9900"/>
                              <w:sz w:val="21"/>
                              <w:szCs w:val="21"/>
                            </w:rPr>
                            <w:t>Bruce Batson</w:t>
                          </w:r>
                        </w:p>
                        <w:p w:rsidR="002700B8" w:rsidRPr="007828AB"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Ex-Officio</w:t>
                          </w:r>
                          <w:r w:rsidRPr="007828AB">
                            <w:rPr>
                              <w:rFonts w:ascii="Andalus" w:eastAsia="Adobe Fangsong Std R" w:hAnsi="Andalus" w:cs="Andalus"/>
                              <w:i/>
                              <w:iCs/>
                              <w:color w:val="CC9900"/>
                              <w:sz w:val="21"/>
                              <w:szCs w:val="21"/>
                            </w:rPr>
                            <w:t xml:space="preserve"> </w:t>
                          </w:r>
                        </w:p>
                        <w:p w:rsidR="002700B8" w:rsidRPr="007828AB"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w:t>
                          </w:r>
                          <w:r w:rsidR="002D4634" w:rsidRPr="007828AB">
                            <w:rPr>
                              <w:rFonts w:ascii="Andalus" w:eastAsia="Adobe Fangsong Std R" w:hAnsi="Andalus" w:cs="Andalus"/>
                              <w:i/>
                              <w:iCs/>
                              <w:color w:val="CC9900"/>
                              <w:sz w:val="21"/>
                              <w:szCs w:val="21"/>
                            </w:rPr>
                            <w:t xml:space="preserve">Ms. Margot </w:t>
                          </w:r>
                          <w:proofErr w:type="gramStart"/>
                          <w:r w:rsidR="002D4634" w:rsidRPr="007828AB">
                            <w:rPr>
                              <w:rFonts w:ascii="Andalus" w:eastAsia="Adobe Fangsong Std R" w:hAnsi="Andalus" w:cs="Andalus"/>
                              <w:i/>
                              <w:iCs/>
                              <w:color w:val="CC9900"/>
                              <w:sz w:val="21"/>
                              <w:szCs w:val="21"/>
                            </w:rPr>
                            <w:t>Aquan</w:t>
                          </w:r>
                          <w:proofErr w:type="gramEnd"/>
                          <w:r w:rsidRPr="007828AB">
                            <w:rPr>
                              <w:rFonts w:ascii="Andalus" w:eastAsia="Adobe Fangsong Std R" w:hAnsi="Andalus" w:cs="Andalus"/>
                              <w:i/>
                              <w:iCs/>
                              <w:color w:val="CC9900"/>
                              <w:sz w:val="21"/>
                              <w:szCs w:val="21"/>
                            </w:rPr>
                            <w:br/>
                            <w:t>(Immediate Past President)</w:t>
                          </w:r>
                        </w:p>
                        <w:p w:rsidR="002700B8" w:rsidRPr="00A960A9"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632423"/>
                              <w:sz w:val="4"/>
                              <w:szCs w:val="24"/>
                            </w:rPr>
                          </w:pPr>
                        </w:p>
                        <w:p w:rsidR="002700B8" w:rsidRPr="007828AB"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Email Contact</w:t>
                          </w:r>
                          <w:r w:rsidRPr="007828AB">
                            <w:rPr>
                              <w:rFonts w:ascii="Andalus" w:eastAsia="Adobe Fangsong Std R" w:hAnsi="Andalus" w:cs="Andalus"/>
                              <w:i/>
                              <w:iCs/>
                              <w:color w:val="CC9900"/>
                              <w:sz w:val="21"/>
                              <w:szCs w:val="21"/>
                            </w:rPr>
                            <w:t xml:space="preserve"> </w:t>
                          </w:r>
                        </w:p>
                        <w:p w:rsidR="002700B8" w:rsidRPr="007828AB" w:rsidRDefault="004F7DD0"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7" w:hanging="187"/>
                            <w:rPr>
                              <w:rFonts w:ascii="Andalus" w:eastAsia="Adobe Fangsong Std R" w:hAnsi="Andalus" w:cs="Andalus"/>
                              <w:i/>
                              <w:iCs/>
                              <w:color w:val="0000FF"/>
                              <w:sz w:val="21"/>
                              <w:szCs w:val="21"/>
                            </w:rPr>
                          </w:pPr>
                          <w:r w:rsidRPr="007828AB">
                            <w:rPr>
                              <w:rFonts w:ascii="Andalus" w:eastAsia="Adobe Fangsong Std R" w:hAnsi="Andalus" w:cs="Andalus"/>
                              <w:i/>
                              <w:iCs/>
                              <w:color w:val="0000FF"/>
                              <w:sz w:val="21"/>
                              <w:szCs w:val="21"/>
                            </w:rPr>
                            <w:t>info</w:t>
                          </w:r>
                          <w:r w:rsidR="002700B8" w:rsidRPr="007828AB">
                            <w:rPr>
                              <w:rFonts w:ascii="Andalus" w:eastAsia="Adobe Fangsong Std R" w:hAnsi="Andalus" w:cs="Andalus"/>
                              <w:i/>
                              <w:iCs/>
                              <w:color w:val="0000FF"/>
                              <w:sz w:val="21"/>
                              <w:szCs w:val="21"/>
                            </w:rPr>
                            <w:t>@</w:t>
                          </w:r>
                          <w:r w:rsidRPr="007828AB">
                            <w:rPr>
                              <w:rFonts w:ascii="Andalus" w:eastAsia="Adobe Fangsong Std R" w:hAnsi="Andalus" w:cs="Andalus"/>
                              <w:i/>
                              <w:iCs/>
                              <w:color w:val="0000FF"/>
                              <w:sz w:val="21"/>
                              <w:szCs w:val="21"/>
                            </w:rPr>
                            <w:t>ProgressiveOptimist.org</w:t>
                          </w: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570F6" id="Rectangle 1" o:spid="_x0000_s1030" style="position:absolute;left:0;text-align:left;margin-left:462.75pt;margin-top:-9.75pt;width:209.25pt;height:807.75pt;flip:y;z-index:-251673601;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" o:allowincell="f" fillcolor="#c90" stroked="f" strokeweight="3pt">
              <v:shadow on="t" color="#4e6128" opacity=".5" offset="1pt"/>
              <v:textbox inset="0,1in,1in,1in">
                <w:txbxContent>
                  <w:p w:rsidR="007572B8" w:rsidRPr="007572B8" w:rsidRDefault="0090740F" w:rsidP="00C74D0B">
                    <w:pPr>
                      <w:pBdr>
                        <w:top w:val="single" w:sz="4" w:space="15" w:color="31849B"/>
                        <w:left w:val="single" w:sz="4" w:space="7" w:color="31849B"/>
                        <w:bottom w:val="single" w:sz="4" w:space="15" w:color="31849B"/>
                        <w:right w:val="single" w:sz="4" w:space="15" w:color="31849B"/>
                      </w:pBdr>
                      <w:shd w:val="clear" w:color="auto" w:fill="EEECE1" w:themeFill="background2"/>
                      <w:tabs>
                        <w:tab w:val="right" w:pos="9270"/>
                      </w:tabs>
                      <w:spacing w:after="0" w:line="312" w:lineRule="auto"/>
                      <w:ind w:left="180" w:hanging="180"/>
                      <w:rPr>
                        <w:b/>
                        <w:i/>
                        <w:iCs/>
                        <w:color w:val="632423"/>
                        <w:sz w:val="12"/>
                        <w:szCs w:val="24"/>
                      </w:rPr>
                    </w:pPr>
                    <w:proofErr w:type="gramStart"/>
                    <w:r>
                      <w:rPr>
                        <w:b/>
                        <w:i/>
                        <w:iCs/>
                        <w:color w:val="632423"/>
                        <w:sz w:val="24"/>
                        <w:szCs w:val="24"/>
                      </w:rPr>
                      <w:t>Directors &amp;</w:t>
                    </w:r>
                    <w:proofErr w:type="gramEnd"/>
                    <w:r>
                      <w:rPr>
                        <w:b/>
                        <w:i/>
                        <w:iCs/>
                        <w:color w:val="632423"/>
                        <w:sz w:val="24"/>
                        <w:szCs w:val="24"/>
                      </w:rPr>
                      <w:t xml:space="preserve"> Officers</w:t>
                    </w:r>
                    <w:r w:rsidRPr="005262D3">
                      <w:rPr>
                        <w:b/>
                        <w:i/>
                        <w:iCs/>
                        <w:color w:val="632423"/>
                        <w:sz w:val="24"/>
                        <w:szCs w:val="24"/>
                      </w:rPr>
                      <w:t xml:space="preserve"> </w:t>
                    </w:r>
                    <w:r w:rsidR="004D31D4" w:rsidRPr="005262D3">
                      <w:rPr>
                        <w:b/>
                        <w:i/>
                        <w:iCs/>
                        <w:color w:val="632423"/>
                        <w:sz w:val="24"/>
                        <w:szCs w:val="24"/>
                      </w:rPr>
                      <w:br/>
                    </w:r>
                    <w:r w:rsidR="004D31D4" w:rsidRPr="006C15AF">
                      <w:rPr>
                        <w:b/>
                        <w:i/>
                        <w:iCs/>
                        <w:color w:val="CC9900"/>
                        <w:sz w:val="24"/>
                        <w:szCs w:val="24"/>
                      </w:rPr>
                      <w:t>201</w:t>
                    </w:r>
                    <w:r w:rsidR="002D4634">
                      <w:rPr>
                        <w:b/>
                        <w:i/>
                        <w:iCs/>
                        <w:color w:val="CC9900"/>
                        <w:sz w:val="24"/>
                        <w:szCs w:val="24"/>
                      </w:rPr>
                      <w:t>7</w:t>
                    </w:r>
                    <w:r w:rsidR="00EA0BA6">
                      <w:rPr>
                        <w:b/>
                        <w:i/>
                        <w:iCs/>
                        <w:color w:val="CC9900"/>
                        <w:sz w:val="24"/>
                        <w:szCs w:val="24"/>
                      </w:rPr>
                      <w:t xml:space="preserve"> to 201</w:t>
                    </w:r>
                    <w:r w:rsidR="002D4634">
                      <w:rPr>
                        <w:b/>
                        <w:i/>
                        <w:iCs/>
                        <w:color w:val="CC9900"/>
                        <w:sz w:val="24"/>
                        <w:szCs w:val="24"/>
                      </w:rPr>
                      <w:t>8</w:t>
                    </w:r>
                    <w:r w:rsidR="007572B8">
                      <w:rPr>
                        <w:b/>
                        <w:i/>
                        <w:iCs/>
                        <w:color w:val="CC9900"/>
                        <w:sz w:val="24"/>
                        <w:szCs w:val="24"/>
                      </w:rPr>
                      <w:br/>
                    </w:r>
                  </w:p>
                  <w:p w:rsidR="007572B8"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 xml:space="preserve">President </w:t>
                    </w:r>
                    <w:r w:rsidR="006C15AF" w:rsidRPr="007828AB">
                      <w:rPr>
                        <w:rFonts w:ascii="Andalus" w:eastAsia="Adobe Fangsong Std R" w:hAnsi="Andalus" w:cs="Andalus"/>
                        <w:i/>
                        <w:iCs/>
                        <w:color w:val="4BACC6"/>
                        <w:sz w:val="21"/>
                        <w:szCs w:val="21"/>
                      </w:rPr>
                      <w:br/>
                    </w:r>
                    <w:r w:rsidR="002D4634" w:rsidRPr="007828AB">
                      <w:rPr>
                        <w:rFonts w:ascii="Andalus" w:eastAsia="Adobe Fangsong Std R" w:hAnsi="Andalus" w:cs="Andalus"/>
                        <w:i/>
                        <w:iCs/>
                        <w:color w:val="CC9900"/>
                        <w:sz w:val="21"/>
                        <w:szCs w:val="21"/>
                      </w:rPr>
                      <w:t>Ms. Charmaine London</w:t>
                    </w:r>
                  </w:p>
                  <w:p w:rsidR="004D31D4"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President Elect</w:t>
                    </w:r>
                    <w:r w:rsidRPr="007828AB">
                      <w:rPr>
                        <w:rFonts w:ascii="Andalus" w:eastAsia="Adobe Fangsong Std R" w:hAnsi="Andalus" w:cs="Andalus"/>
                        <w:i/>
                        <w:iCs/>
                        <w:color w:val="4BACC6"/>
                        <w:sz w:val="21"/>
                        <w:szCs w:val="21"/>
                      </w:rPr>
                      <w:t xml:space="preserve"> </w:t>
                    </w:r>
                    <w:r w:rsidR="006C15AF" w:rsidRPr="007828AB">
                      <w:rPr>
                        <w:rFonts w:ascii="Andalus" w:eastAsia="Adobe Fangsong Std R" w:hAnsi="Andalus" w:cs="Andalus"/>
                        <w:i/>
                        <w:iCs/>
                        <w:color w:val="4BACC6"/>
                        <w:sz w:val="21"/>
                        <w:szCs w:val="21"/>
                      </w:rPr>
                      <w:br/>
                    </w:r>
                    <w:r w:rsidR="002D4634" w:rsidRPr="007828AB">
                      <w:rPr>
                        <w:rFonts w:ascii="Andalus" w:eastAsia="Adobe Fangsong Std R" w:hAnsi="Andalus" w:cs="Andalus"/>
                        <w:i/>
                        <w:iCs/>
                        <w:color w:val="CC9900"/>
                        <w:sz w:val="21"/>
                        <w:szCs w:val="21"/>
                      </w:rPr>
                      <w:t>Ms. Maureen Dottin</w:t>
                    </w:r>
                  </w:p>
                  <w:p w:rsidR="004D31D4"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Vice President -</w:t>
                    </w:r>
                    <w:r w:rsidR="006C15AF" w:rsidRPr="007828AB">
                      <w:rPr>
                        <w:rFonts w:ascii="Andalus" w:eastAsia="Adobe Fangsong Std R" w:hAnsi="Andalus" w:cs="Andalus"/>
                        <w:i/>
                        <w:iCs/>
                        <w:color w:val="632423"/>
                        <w:sz w:val="21"/>
                        <w:szCs w:val="21"/>
                      </w:rPr>
                      <w:t>Internal</w:t>
                    </w:r>
                    <w:r w:rsidR="006C15AF" w:rsidRPr="007828AB">
                      <w:rPr>
                        <w:rFonts w:ascii="Andalus" w:eastAsia="Adobe Fangsong Std R" w:hAnsi="Andalus" w:cs="Andalus"/>
                        <w:i/>
                        <w:iCs/>
                        <w:color w:val="4BACC6"/>
                        <w:sz w:val="21"/>
                        <w:szCs w:val="21"/>
                      </w:rPr>
                      <w:br/>
                    </w:r>
                    <w:r w:rsidR="006C15AF" w:rsidRPr="007828AB">
                      <w:rPr>
                        <w:rFonts w:ascii="Andalus" w:eastAsia="Adobe Fangsong Std R" w:hAnsi="Andalus" w:cs="Andalus"/>
                        <w:i/>
                        <w:iCs/>
                        <w:color w:val="CC9900"/>
                        <w:sz w:val="21"/>
                        <w:szCs w:val="21"/>
                      </w:rPr>
                      <w:t>M</w:t>
                    </w:r>
                    <w:r w:rsidR="00EA0BA6" w:rsidRPr="007828AB">
                      <w:rPr>
                        <w:rFonts w:ascii="Andalus" w:eastAsia="Adobe Fangsong Std R" w:hAnsi="Andalus" w:cs="Andalus"/>
                        <w:i/>
                        <w:iCs/>
                        <w:color w:val="CC9900"/>
                        <w:sz w:val="21"/>
                        <w:szCs w:val="21"/>
                      </w:rPr>
                      <w:t>s</w:t>
                    </w:r>
                    <w:r w:rsidR="006C15AF" w:rsidRPr="007828AB">
                      <w:rPr>
                        <w:rFonts w:ascii="Andalus" w:eastAsia="Adobe Fangsong Std R" w:hAnsi="Andalus" w:cs="Andalus"/>
                        <w:i/>
                        <w:iCs/>
                        <w:color w:val="CC9900"/>
                        <w:sz w:val="21"/>
                        <w:szCs w:val="21"/>
                      </w:rPr>
                      <w:t>.</w:t>
                    </w:r>
                    <w:r w:rsidRPr="007828AB">
                      <w:rPr>
                        <w:rFonts w:ascii="Andalus" w:eastAsia="Adobe Fangsong Std R" w:hAnsi="Andalus" w:cs="Andalus"/>
                        <w:i/>
                        <w:iCs/>
                        <w:color w:val="CC9900"/>
                        <w:sz w:val="21"/>
                        <w:szCs w:val="21"/>
                      </w:rPr>
                      <w:t xml:space="preserve"> </w:t>
                    </w:r>
                    <w:r w:rsidR="002D4634" w:rsidRPr="007828AB">
                      <w:rPr>
                        <w:rFonts w:ascii="Andalus" w:eastAsia="Adobe Fangsong Std R" w:hAnsi="Andalus" w:cs="Andalus"/>
                        <w:i/>
                        <w:iCs/>
                        <w:color w:val="CC9900"/>
                        <w:sz w:val="21"/>
                        <w:szCs w:val="21"/>
                      </w:rPr>
                      <w:t>Antoinette Goddard</w:t>
                    </w:r>
                  </w:p>
                  <w:p w:rsidR="004D31D4" w:rsidRPr="007828AB" w:rsidRDefault="004D31D4"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 xml:space="preserve">Vice President - </w:t>
                    </w:r>
                    <w:r w:rsidR="006C15AF" w:rsidRPr="007828AB">
                      <w:rPr>
                        <w:rFonts w:ascii="Andalus" w:eastAsia="Adobe Fangsong Std R" w:hAnsi="Andalus" w:cs="Andalus"/>
                        <w:i/>
                        <w:iCs/>
                        <w:color w:val="632423"/>
                        <w:sz w:val="21"/>
                        <w:szCs w:val="21"/>
                      </w:rPr>
                      <w:t>External</w:t>
                    </w:r>
                    <w:r w:rsidR="006C15AF" w:rsidRPr="007828AB">
                      <w:rPr>
                        <w:rFonts w:ascii="Andalus" w:eastAsia="Adobe Fangsong Std R" w:hAnsi="Andalus" w:cs="Andalus"/>
                        <w:i/>
                        <w:iCs/>
                        <w:color w:val="4BACC6"/>
                        <w:sz w:val="21"/>
                        <w:szCs w:val="21"/>
                      </w:rPr>
                      <w:br/>
                    </w:r>
                    <w:r w:rsidR="002D4634" w:rsidRPr="007828AB">
                      <w:rPr>
                        <w:rFonts w:ascii="Andalus" w:eastAsia="Adobe Fangsong Std R" w:hAnsi="Andalus" w:cs="Andalus"/>
                        <w:i/>
                        <w:iCs/>
                        <w:color w:val="CC9900"/>
                        <w:sz w:val="21"/>
                        <w:szCs w:val="21"/>
                      </w:rPr>
                      <w:t>Ms. Shirley Hoyte</w:t>
                    </w:r>
                  </w:p>
                  <w:p w:rsidR="001351A5" w:rsidRPr="007828AB" w:rsidRDefault="001351A5"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 xml:space="preserve">Secretary </w:t>
                    </w:r>
                    <w:r w:rsidRPr="007828AB">
                      <w:rPr>
                        <w:rFonts w:ascii="Andalus" w:eastAsia="Adobe Fangsong Std R" w:hAnsi="Andalus" w:cs="Andalus"/>
                        <w:i/>
                        <w:iCs/>
                        <w:color w:val="4BACC6"/>
                        <w:sz w:val="21"/>
                        <w:szCs w:val="21"/>
                      </w:rPr>
                      <w:br/>
                    </w:r>
                    <w:r w:rsidRPr="007828AB">
                      <w:rPr>
                        <w:rFonts w:ascii="Andalus" w:eastAsia="Adobe Fangsong Std R" w:hAnsi="Andalus" w:cs="Andalus"/>
                        <w:i/>
                        <w:iCs/>
                        <w:color w:val="CC9900"/>
                        <w:sz w:val="21"/>
                        <w:szCs w:val="21"/>
                      </w:rPr>
                      <w:t xml:space="preserve">Ms. </w:t>
                    </w:r>
                    <w:r w:rsidR="002D4634" w:rsidRPr="007828AB">
                      <w:rPr>
                        <w:rFonts w:ascii="Andalus" w:eastAsia="Adobe Fangsong Std R" w:hAnsi="Andalus" w:cs="Andalus"/>
                        <w:i/>
                        <w:iCs/>
                        <w:color w:val="CC9900"/>
                        <w:sz w:val="21"/>
                        <w:szCs w:val="21"/>
                      </w:rPr>
                      <w:t>Jennifer Bostic</w:t>
                    </w:r>
                  </w:p>
                  <w:p w:rsidR="004D31D4" w:rsidRPr="007828AB" w:rsidRDefault="001351A5"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Treasurer</w:t>
                    </w:r>
                    <w:r w:rsidR="006C15AF" w:rsidRPr="007828AB">
                      <w:rPr>
                        <w:rFonts w:ascii="Andalus" w:eastAsia="Adobe Fangsong Std R" w:hAnsi="Andalus" w:cs="Andalus"/>
                        <w:i/>
                        <w:iCs/>
                        <w:color w:val="632423"/>
                        <w:sz w:val="21"/>
                        <w:szCs w:val="21"/>
                      </w:rPr>
                      <w:t xml:space="preserve"> </w:t>
                    </w:r>
                    <w:r w:rsidR="006C15AF" w:rsidRPr="007828AB">
                      <w:rPr>
                        <w:rFonts w:ascii="Andalus" w:eastAsia="Adobe Fangsong Std R" w:hAnsi="Andalus" w:cs="Andalus"/>
                        <w:i/>
                        <w:iCs/>
                        <w:color w:val="4BACC6"/>
                        <w:sz w:val="21"/>
                        <w:szCs w:val="21"/>
                      </w:rPr>
                      <w:br/>
                    </w:r>
                    <w:r w:rsidR="00EA0BA6" w:rsidRPr="007828AB">
                      <w:rPr>
                        <w:rFonts w:ascii="Andalus" w:eastAsia="Adobe Fangsong Std R" w:hAnsi="Andalus" w:cs="Andalus"/>
                        <w:i/>
                        <w:iCs/>
                        <w:color w:val="CC9900"/>
                        <w:sz w:val="21"/>
                        <w:szCs w:val="21"/>
                      </w:rPr>
                      <w:t xml:space="preserve">Ms. </w:t>
                    </w:r>
                    <w:r w:rsidRPr="007828AB">
                      <w:rPr>
                        <w:rFonts w:ascii="Andalus" w:eastAsia="Adobe Fangsong Std R" w:hAnsi="Andalus" w:cs="Andalus"/>
                        <w:i/>
                        <w:iCs/>
                        <w:color w:val="CC9900"/>
                        <w:sz w:val="21"/>
                        <w:szCs w:val="21"/>
                      </w:rPr>
                      <w:t>Stephanie Layne</w:t>
                    </w:r>
                  </w:p>
                  <w:p w:rsidR="00EA0BA6" w:rsidRPr="007828AB" w:rsidRDefault="006C15AF"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4BACC6"/>
                        <w:sz w:val="21"/>
                        <w:szCs w:val="21"/>
                      </w:rPr>
                    </w:pPr>
                    <w:r w:rsidRPr="007828AB">
                      <w:rPr>
                        <w:rFonts w:ascii="Andalus" w:eastAsia="Adobe Fangsong Std R" w:hAnsi="Andalus" w:cs="Andalus"/>
                        <w:i/>
                        <w:iCs/>
                        <w:color w:val="632423"/>
                        <w:sz w:val="21"/>
                        <w:szCs w:val="21"/>
                      </w:rPr>
                      <w:t xml:space="preserve">Directors </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w:t>
                    </w:r>
                    <w:r w:rsidR="002B63A5" w:rsidRPr="007828AB">
                      <w:rPr>
                        <w:rFonts w:ascii="Andalus" w:eastAsia="Adobe Fangsong Std R" w:hAnsi="Andalus" w:cs="Andalus"/>
                        <w:i/>
                        <w:iCs/>
                        <w:color w:val="CC9900"/>
                        <w:sz w:val="21"/>
                        <w:szCs w:val="21"/>
                      </w:rPr>
                      <w:t xml:space="preserve">Mr. </w:t>
                    </w:r>
                    <w:r w:rsidR="002D4634" w:rsidRPr="007828AB">
                      <w:rPr>
                        <w:rFonts w:ascii="Andalus" w:eastAsia="Adobe Fangsong Std R" w:hAnsi="Andalus" w:cs="Andalus"/>
                        <w:i/>
                        <w:iCs/>
                        <w:color w:val="CC9900"/>
                        <w:sz w:val="21"/>
                        <w:szCs w:val="21"/>
                      </w:rPr>
                      <w:t>Andre Davidson</w:t>
                    </w:r>
                  </w:p>
                  <w:p w:rsidR="004D31D4"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w:t>
                    </w:r>
                    <w:r w:rsidR="002700B8" w:rsidRPr="007828AB">
                      <w:rPr>
                        <w:rFonts w:ascii="Andalus" w:eastAsia="Adobe Fangsong Std R" w:hAnsi="Andalus" w:cs="Andalus"/>
                        <w:i/>
                        <w:iCs/>
                        <w:color w:val="CC9900"/>
                        <w:sz w:val="21"/>
                        <w:szCs w:val="21"/>
                      </w:rPr>
                      <w:t xml:space="preserve">Ms. </w:t>
                    </w:r>
                    <w:r w:rsidR="002D4634" w:rsidRPr="007828AB">
                      <w:rPr>
                        <w:rFonts w:ascii="Andalus" w:eastAsia="Adobe Fangsong Std R" w:hAnsi="Andalus" w:cs="Andalus"/>
                        <w:i/>
                        <w:iCs/>
                        <w:color w:val="CC9900"/>
                        <w:sz w:val="21"/>
                        <w:szCs w:val="21"/>
                      </w:rPr>
                      <w:t>Hyacinth Small</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Ms. </w:t>
                    </w:r>
                    <w:r w:rsidR="002D4634" w:rsidRPr="007828AB">
                      <w:rPr>
                        <w:rFonts w:ascii="Andalus" w:eastAsia="Adobe Fangsong Std R" w:hAnsi="Andalus" w:cs="Andalus"/>
                        <w:i/>
                        <w:iCs/>
                        <w:color w:val="CC9900"/>
                        <w:sz w:val="21"/>
                        <w:szCs w:val="21"/>
                      </w:rPr>
                      <w:t>Joy</w:t>
                    </w:r>
                    <w:r w:rsidR="003E3AA6">
                      <w:rPr>
                        <w:rFonts w:ascii="Andalus" w:eastAsia="Adobe Fangsong Std R" w:hAnsi="Andalus" w:cs="Andalus"/>
                        <w:i/>
                        <w:iCs/>
                        <w:color w:val="CC9900"/>
                        <w:sz w:val="21"/>
                        <w:szCs w:val="21"/>
                      </w:rPr>
                      <w:t>-A</w:t>
                    </w:r>
                    <w:r w:rsidR="002D4634" w:rsidRPr="007828AB">
                      <w:rPr>
                        <w:rFonts w:ascii="Andalus" w:eastAsia="Adobe Fangsong Std R" w:hAnsi="Andalus" w:cs="Andalus"/>
                        <w:i/>
                        <w:iCs/>
                        <w:color w:val="CC9900"/>
                        <w:sz w:val="21"/>
                        <w:szCs w:val="21"/>
                      </w:rPr>
                      <w:t>nn Codrington</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Ms. </w:t>
                    </w:r>
                    <w:r w:rsidR="002B63A5" w:rsidRPr="007828AB">
                      <w:rPr>
                        <w:rFonts w:ascii="Andalus" w:eastAsia="Adobe Fangsong Std R" w:hAnsi="Andalus" w:cs="Andalus"/>
                        <w:i/>
                        <w:iCs/>
                        <w:color w:val="CC9900"/>
                        <w:sz w:val="21"/>
                        <w:szCs w:val="21"/>
                      </w:rPr>
                      <w:t>Leah Smith</w:t>
                    </w:r>
                  </w:p>
                  <w:p w:rsidR="00EA0BA6" w:rsidRPr="007828AB" w:rsidRDefault="00EA0BA6"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Ms. </w:t>
                    </w:r>
                    <w:r w:rsidR="002D4634" w:rsidRPr="007828AB">
                      <w:rPr>
                        <w:rFonts w:ascii="Andalus" w:eastAsia="Adobe Fangsong Std R" w:hAnsi="Andalus" w:cs="Andalus"/>
                        <w:i/>
                        <w:iCs/>
                        <w:color w:val="CC9900"/>
                        <w:sz w:val="21"/>
                        <w:szCs w:val="21"/>
                      </w:rPr>
                      <w:t>Sophia Williams</w:t>
                    </w:r>
                    <w:r w:rsidR="002B63A5" w:rsidRPr="007828AB">
                      <w:rPr>
                        <w:rFonts w:ascii="Andalus" w:eastAsia="Adobe Fangsong Std R" w:hAnsi="Andalus" w:cs="Andalus"/>
                        <w:i/>
                        <w:iCs/>
                        <w:color w:val="CC9900"/>
                        <w:sz w:val="21"/>
                        <w:szCs w:val="21"/>
                      </w:rPr>
                      <w:br/>
                      <w:t>M</w:t>
                    </w:r>
                    <w:r w:rsidR="002D4634" w:rsidRPr="007828AB">
                      <w:rPr>
                        <w:rFonts w:ascii="Andalus" w:eastAsia="Adobe Fangsong Std R" w:hAnsi="Andalus" w:cs="Andalus"/>
                        <w:i/>
                        <w:iCs/>
                        <w:color w:val="CC9900"/>
                        <w:sz w:val="21"/>
                        <w:szCs w:val="21"/>
                      </w:rPr>
                      <w:t>r</w:t>
                    </w:r>
                    <w:r w:rsidR="002B63A5" w:rsidRPr="007828AB">
                      <w:rPr>
                        <w:rFonts w:ascii="Andalus" w:eastAsia="Adobe Fangsong Std R" w:hAnsi="Andalus" w:cs="Andalus"/>
                        <w:i/>
                        <w:iCs/>
                        <w:color w:val="CC9900"/>
                        <w:sz w:val="21"/>
                        <w:szCs w:val="21"/>
                      </w:rPr>
                      <w:t xml:space="preserve">. </w:t>
                    </w:r>
                    <w:r w:rsidR="002D4634" w:rsidRPr="007828AB">
                      <w:rPr>
                        <w:rFonts w:ascii="Andalus" w:eastAsia="Adobe Fangsong Std R" w:hAnsi="Andalus" w:cs="Andalus"/>
                        <w:i/>
                        <w:iCs/>
                        <w:color w:val="CC9900"/>
                        <w:sz w:val="21"/>
                        <w:szCs w:val="21"/>
                      </w:rPr>
                      <w:t>Bruce Batson</w:t>
                    </w:r>
                  </w:p>
                  <w:p w:rsidR="002700B8" w:rsidRPr="007828AB"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Ex-Officio</w:t>
                    </w:r>
                    <w:r w:rsidRPr="007828AB">
                      <w:rPr>
                        <w:rFonts w:ascii="Andalus" w:eastAsia="Adobe Fangsong Std R" w:hAnsi="Andalus" w:cs="Andalus"/>
                        <w:i/>
                        <w:iCs/>
                        <w:color w:val="CC9900"/>
                        <w:sz w:val="21"/>
                        <w:szCs w:val="21"/>
                      </w:rPr>
                      <w:t xml:space="preserve"> </w:t>
                    </w:r>
                  </w:p>
                  <w:p w:rsidR="002700B8" w:rsidRPr="007828AB"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CC9900"/>
                        <w:sz w:val="21"/>
                        <w:szCs w:val="21"/>
                      </w:rPr>
                      <w:t xml:space="preserve">   </w:t>
                    </w:r>
                    <w:r w:rsidR="002D4634" w:rsidRPr="007828AB">
                      <w:rPr>
                        <w:rFonts w:ascii="Andalus" w:eastAsia="Adobe Fangsong Std R" w:hAnsi="Andalus" w:cs="Andalus"/>
                        <w:i/>
                        <w:iCs/>
                        <w:color w:val="CC9900"/>
                        <w:sz w:val="21"/>
                        <w:szCs w:val="21"/>
                      </w:rPr>
                      <w:t xml:space="preserve">Ms. Margot </w:t>
                    </w:r>
                    <w:proofErr w:type="gramStart"/>
                    <w:r w:rsidR="002D4634" w:rsidRPr="007828AB">
                      <w:rPr>
                        <w:rFonts w:ascii="Andalus" w:eastAsia="Adobe Fangsong Std R" w:hAnsi="Andalus" w:cs="Andalus"/>
                        <w:i/>
                        <w:iCs/>
                        <w:color w:val="CC9900"/>
                        <w:sz w:val="21"/>
                        <w:szCs w:val="21"/>
                      </w:rPr>
                      <w:t>Aquan</w:t>
                    </w:r>
                    <w:proofErr w:type="gramEnd"/>
                    <w:r w:rsidRPr="007828AB">
                      <w:rPr>
                        <w:rFonts w:ascii="Andalus" w:eastAsia="Adobe Fangsong Std R" w:hAnsi="Andalus" w:cs="Andalus"/>
                        <w:i/>
                        <w:iCs/>
                        <w:color w:val="CC9900"/>
                        <w:sz w:val="21"/>
                        <w:szCs w:val="21"/>
                      </w:rPr>
                      <w:br/>
                      <w:t>(Immediate Past President)</w:t>
                    </w:r>
                  </w:p>
                  <w:p w:rsidR="002700B8" w:rsidRPr="00A960A9"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632423"/>
                        <w:sz w:val="4"/>
                        <w:szCs w:val="24"/>
                      </w:rPr>
                    </w:pPr>
                  </w:p>
                  <w:p w:rsidR="002700B8" w:rsidRPr="007828AB" w:rsidRDefault="002700B8"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0" w:hanging="180"/>
                      <w:rPr>
                        <w:rFonts w:ascii="Andalus" w:eastAsia="Adobe Fangsong Std R" w:hAnsi="Andalus" w:cs="Andalus"/>
                        <w:i/>
                        <w:iCs/>
                        <w:color w:val="CC9900"/>
                        <w:sz w:val="21"/>
                        <w:szCs w:val="21"/>
                      </w:rPr>
                    </w:pPr>
                    <w:r w:rsidRPr="007828AB">
                      <w:rPr>
                        <w:rFonts w:ascii="Andalus" w:eastAsia="Adobe Fangsong Std R" w:hAnsi="Andalus" w:cs="Andalus"/>
                        <w:i/>
                        <w:iCs/>
                        <w:color w:val="632423"/>
                        <w:sz w:val="21"/>
                        <w:szCs w:val="21"/>
                      </w:rPr>
                      <w:t>Email Contact</w:t>
                    </w:r>
                    <w:r w:rsidRPr="007828AB">
                      <w:rPr>
                        <w:rFonts w:ascii="Andalus" w:eastAsia="Adobe Fangsong Std R" w:hAnsi="Andalus" w:cs="Andalus"/>
                        <w:i/>
                        <w:iCs/>
                        <w:color w:val="CC9900"/>
                        <w:sz w:val="21"/>
                        <w:szCs w:val="21"/>
                      </w:rPr>
                      <w:t xml:space="preserve"> </w:t>
                    </w:r>
                  </w:p>
                  <w:p w:rsidR="002700B8" w:rsidRPr="007828AB" w:rsidRDefault="004F7DD0" w:rsidP="007828AB">
                    <w:pPr>
                      <w:pBdr>
                        <w:top w:val="single" w:sz="4" w:space="15" w:color="31849B"/>
                        <w:left w:val="single" w:sz="4" w:space="7" w:color="31849B"/>
                        <w:bottom w:val="single" w:sz="4" w:space="15" w:color="31849B"/>
                        <w:right w:val="single" w:sz="4" w:space="15" w:color="31849B"/>
                      </w:pBdr>
                      <w:shd w:val="clear" w:color="auto" w:fill="EEECE1" w:themeFill="background2"/>
                      <w:spacing w:after="0" w:line="312" w:lineRule="auto"/>
                      <w:ind w:left="187" w:hanging="187"/>
                      <w:rPr>
                        <w:rFonts w:ascii="Andalus" w:eastAsia="Adobe Fangsong Std R" w:hAnsi="Andalus" w:cs="Andalus"/>
                        <w:i/>
                        <w:iCs/>
                        <w:color w:val="0000FF"/>
                        <w:sz w:val="21"/>
                        <w:szCs w:val="21"/>
                      </w:rPr>
                    </w:pPr>
                    <w:r w:rsidRPr="007828AB">
                      <w:rPr>
                        <w:rFonts w:ascii="Andalus" w:eastAsia="Adobe Fangsong Std R" w:hAnsi="Andalus" w:cs="Andalus"/>
                        <w:i/>
                        <w:iCs/>
                        <w:color w:val="0000FF"/>
                        <w:sz w:val="21"/>
                        <w:szCs w:val="21"/>
                      </w:rPr>
                      <w:t>info</w:t>
                    </w:r>
                    <w:r w:rsidR="002700B8" w:rsidRPr="007828AB">
                      <w:rPr>
                        <w:rFonts w:ascii="Andalus" w:eastAsia="Adobe Fangsong Std R" w:hAnsi="Andalus" w:cs="Andalus"/>
                        <w:i/>
                        <w:iCs/>
                        <w:color w:val="0000FF"/>
                        <w:sz w:val="21"/>
                        <w:szCs w:val="21"/>
                      </w:rPr>
                      <w:t>@</w:t>
                    </w:r>
                    <w:r w:rsidRPr="007828AB">
                      <w:rPr>
                        <w:rFonts w:ascii="Andalus" w:eastAsia="Adobe Fangsong Std R" w:hAnsi="Andalus" w:cs="Andalus"/>
                        <w:i/>
                        <w:iCs/>
                        <w:color w:val="0000FF"/>
                        <w:sz w:val="21"/>
                        <w:szCs w:val="21"/>
                      </w:rPr>
                      <w:t>ProgressiveOptimist.org</w:t>
                    </w:r>
                  </w:p>
                </w:txbxContent>
              </v:textbox>
              <w10:wrap type="square" anchorx="page" anchory="page"/>
            </v:rect>
          </w:pict>
        </mc:Fallback>
      </mc:AlternateContent>
    </w:r>
  </w:p>
  <w:p w:rsidR="00935C09" w:rsidRPr="009F6932" w:rsidRDefault="00935C09" w:rsidP="004E10F4">
    <w:pPr>
      <w:pStyle w:val="Header"/>
      <w:ind w:right="18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B302FD"/>
    <w:multiLevelType w:val="hybridMultilevel"/>
    <w:tmpl w:val="D756BE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4A2668B"/>
    <w:multiLevelType w:val="hybridMultilevel"/>
    <w:tmpl w:val="61961ABE"/>
    <w:lvl w:ilvl="0" w:tplc="04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704E2DA5"/>
    <w:multiLevelType w:val="hybridMultilevel"/>
    <w:tmpl w:val="9A32F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5E0758"/>
    <w:multiLevelType w:val="multilevel"/>
    <w:tmpl w:val="6E5051F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AED26D5"/>
    <w:multiLevelType w:val="hybridMultilevel"/>
    <w:tmpl w:val="D48ED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2F3735"/>
    <w:multiLevelType w:val="hybridMultilevel"/>
    <w:tmpl w:val="5E44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A93"/>
    <w:rsid w:val="00007BBA"/>
    <w:rsid w:val="00015FE9"/>
    <w:rsid w:val="00034F8C"/>
    <w:rsid w:val="0004025F"/>
    <w:rsid w:val="00057282"/>
    <w:rsid w:val="00065E4B"/>
    <w:rsid w:val="000668FA"/>
    <w:rsid w:val="00072AF3"/>
    <w:rsid w:val="0008215C"/>
    <w:rsid w:val="000A3E0C"/>
    <w:rsid w:val="000B4BB7"/>
    <w:rsid w:val="000C6D7B"/>
    <w:rsid w:val="000D0742"/>
    <w:rsid w:val="000F0A47"/>
    <w:rsid w:val="00101557"/>
    <w:rsid w:val="00111740"/>
    <w:rsid w:val="001351A5"/>
    <w:rsid w:val="001367B4"/>
    <w:rsid w:val="00137314"/>
    <w:rsid w:val="00145154"/>
    <w:rsid w:val="00152C37"/>
    <w:rsid w:val="0018458E"/>
    <w:rsid w:val="00194BDD"/>
    <w:rsid w:val="00196123"/>
    <w:rsid w:val="001A4424"/>
    <w:rsid w:val="001B7C47"/>
    <w:rsid w:val="001C7CFA"/>
    <w:rsid w:val="001D631B"/>
    <w:rsid w:val="00217AC0"/>
    <w:rsid w:val="00241798"/>
    <w:rsid w:val="00260AC7"/>
    <w:rsid w:val="00262063"/>
    <w:rsid w:val="0026778C"/>
    <w:rsid w:val="002700B8"/>
    <w:rsid w:val="0027285C"/>
    <w:rsid w:val="00287E71"/>
    <w:rsid w:val="00294CF5"/>
    <w:rsid w:val="00295552"/>
    <w:rsid w:val="002A5725"/>
    <w:rsid w:val="002A6B3C"/>
    <w:rsid w:val="002B63A5"/>
    <w:rsid w:val="002C5976"/>
    <w:rsid w:val="002D4634"/>
    <w:rsid w:val="002D516D"/>
    <w:rsid w:val="003026A4"/>
    <w:rsid w:val="00310F69"/>
    <w:rsid w:val="00312935"/>
    <w:rsid w:val="003155DC"/>
    <w:rsid w:val="00342CFB"/>
    <w:rsid w:val="00346A93"/>
    <w:rsid w:val="00352C28"/>
    <w:rsid w:val="00355441"/>
    <w:rsid w:val="00366C44"/>
    <w:rsid w:val="00371951"/>
    <w:rsid w:val="00383F98"/>
    <w:rsid w:val="00391CD1"/>
    <w:rsid w:val="003C442D"/>
    <w:rsid w:val="003D64C5"/>
    <w:rsid w:val="003E0258"/>
    <w:rsid w:val="003E1AEE"/>
    <w:rsid w:val="003E3AA6"/>
    <w:rsid w:val="003E6413"/>
    <w:rsid w:val="003F24CB"/>
    <w:rsid w:val="00416B30"/>
    <w:rsid w:val="00435DA6"/>
    <w:rsid w:val="00436062"/>
    <w:rsid w:val="004417CB"/>
    <w:rsid w:val="00452A7C"/>
    <w:rsid w:val="00456AF2"/>
    <w:rsid w:val="00471811"/>
    <w:rsid w:val="00474C03"/>
    <w:rsid w:val="00483150"/>
    <w:rsid w:val="0048568F"/>
    <w:rsid w:val="0049491A"/>
    <w:rsid w:val="004A06E6"/>
    <w:rsid w:val="004A1573"/>
    <w:rsid w:val="004A40BF"/>
    <w:rsid w:val="004B00B1"/>
    <w:rsid w:val="004B158A"/>
    <w:rsid w:val="004B2B77"/>
    <w:rsid w:val="004B32F5"/>
    <w:rsid w:val="004B64CC"/>
    <w:rsid w:val="004C4427"/>
    <w:rsid w:val="004C75B1"/>
    <w:rsid w:val="004D31D4"/>
    <w:rsid w:val="004E10F4"/>
    <w:rsid w:val="004F70ED"/>
    <w:rsid w:val="004F7BA5"/>
    <w:rsid w:val="004F7DD0"/>
    <w:rsid w:val="00501D7D"/>
    <w:rsid w:val="00515832"/>
    <w:rsid w:val="00516B6C"/>
    <w:rsid w:val="005262D3"/>
    <w:rsid w:val="00531A87"/>
    <w:rsid w:val="0055463E"/>
    <w:rsid w:val="0058041A"/>
    <w:rsid w:val="005A7459"/>
    <w:rsid w:val="005A7601"/>
    <w:rsid w:val="005B28F9"/>
    <w:rsid w:val="0061106F"/>
    <w:rsid w:val="00613DD3"/>
    <w:rsid w:val="00654FF1"/>
    <w:rsid w:val="0065739C"/>
    <w:rsid w:val="00687279"/>
    <w:rsid w:val="006C15AF"/>
    <w:rsid w:val="006C6AE6"/>
    <w:rsid w:val="00732160"/>
    <w:rsid w:val="007401EF"/>
    <w:rsid w:val="007505E2"/>
    <w:rsid w:val="007572B8"/>
    <w:rsid w:val="0077027A"/>
    <w:rsid w:val="00772E6C"/>
    <w:rsid w:val="007779E2"/>
    <w:rsid w:val="007828AB"/>
    <w:rsid w:val="007B592C"/>
    <w:rsid w:val="007B7827"/>
    <w:rsid w:val="007E707C"/>
    <w:rsid w:val="007F4DD4"/>
    <w:rsid w:val="00826D0E"/>
    <w:rsid w:val="00862A86"/>
    <w:rsid w:val="00885DCC"/>
    <w:rsid w:val="00887ACB"/>
    <w:rsid w:val="008B2A5C"/>
    <w:rsid w:val="008C00CB"/>
    <w:rsid w:val="008E16A3"/>
    <w:rsid w:val="0090740F"/>
    <w:rsid w:val="0091169F"/>
    <w:rsid w:val="00914B6D"/>
    <w:rsid w:val="00921590"/>
    <w:rsid w:val="0093092A"/>
    <w:rsid w:val="00935C09"/>
    <w:rsid w:val="00936E1E"/>
    <w:rsid w:val="009476C8"/>
    <w:rsid w:val="009625B7"/>
    <w:rsid w:val="00970AF1"/>
    <w:rsid w:val="00983CCB"/>
    <w:rsid w:val="00994E29"/>
    <w:rsid w:val="009A3683"/>
    <w:rsid w:val="009D7060"/>
    <w:rsid w:val="009D79E6"/>
    <w:rsid w:val="009F45E3"/>
    <w:rsid w:val="009F6932"/>
    <w:rsid w:val="00A0597D"/>
    <w:rsid w:val="00A10A92"/>
    <w:rsid w:val="00A245AD"/>
    <w:rsid w:val="00A3014B"/>
    <w:rsid w:val="00A30258"/>
    <w:rsid w:val="00A31A93"/>
    <w:rsid w:val="00A3519B"/>
    <w:rsid w:val="00A356F7"/>
    <w:rsid w:val="00A66C91"/>
    <w:rsid w:val="00A81F46"/>
    <w:rsid w:val="00A837BE"/>
    <w:rsid w:val="00A83AD5"/>
    <w:rsid w:val="00A94548"/>
    <w:rsid w:val="00A960A9"/>
    <w:rsid w:val="00AA69A5"/>
    <w:rsid w:val="00AB472D"/>
    <w:rsid w:val="00AD756F"/>
    <w:rsid w:val="00AE10AE"/>
    <w:rsid w:val="00AE3F27"/>
    <w:rsid w:val="00AE44A6"/>
    <w:rsid w:val="00AF002D"/>
    <w:rsid w:val="00AF45B7"/>
    <w:rsid w:val="00B01511"/>
    <w:rsid w:val="00B02572"/>
    <w:rsid w:val="00B11C19"/>
    <w:rsid w:val="00B22839"/>
    <w:rsid w:val="00B24EA4"/>
    <w:rsid w:val="00B2762B"/>
    <w:rsid w:val="00B32902"/>
    <w:rsid w:val="00B409DA"/>
    <w:rsid w:val="00B53760"/>
    <w:rsid w:val="00B54056"/>
    <w:rsid w:val="00B81E91"/>
    <w:rsid w:val="00B82059"/>
    <w:rsid w:val="00BA3583"/>
    <w:rsid w:val="00BB0521"/>
    <w:rsid w:val="00BC29B1"/>
    <w:rsid w:val="00BC39BC"/>
    <w:rsid w:val="00BC70CC"/>
    <w:rsid w:val="00BC7BD4"/>
    <w:rsid w:val="00BE7F9B"/>
    <w:rsid w:val="00C14CF1"/>
    <w:rsid w:val="00C21E0B"/>
    <w:rsid w:val="00C26146"/>
    <w:rsid w:val="00C4790F"/>
    <w:rsid w:val="00C5500D"/>
    <w:rsid w:val="00C64D6D"/>
    <w:rsid w:val="00C662A3"/>
    <w:rsid w:val="00C66CC8"/>
    <w:rsid w:val="00C74D0B"/>
    <w:rsid w:val="00C82601"/>
    <w:rsid w:val="00CA0B46"/>
    <w:rsid w:val="00CB40D2"/>
    <w:rsid w:val="00CE6480"/>
    <w:rsid w:val="00CF182F"/>
    <w:rsid w:val="00D026F2"/>
    <w:rsid w:val="00D14FAF"/>
    <w:rsid w:val="00D222C4"/>
    <w:rsid w:val="00D34F63"/>
    <w:rsid w:val="00D36A1F"/>
    <w:rsid w:val="00D736C5"/>
    <w:rsid w:val="00D745E1"/>
    <w:rsid w:val="00D75994"/>
    <w:rsid w:val="00D818E4"/>
    <w:rsid w:val="00D90052"/>
    <w:rsid w:val="00DB19A2"/>
    <w:rsid w:val="00DC3757"/>
    <w:rsid w:val="00E06BB2"/>
    <w:rsid w:val="00E2648E"/>
    <w:rsid w:val="00E45C10"/>
    <w:rsid w:val="00E47AE7"/>
    <w:rsid w:val="00E53E94"/>
    <w:rsid w:val="00E54A55"/>
    <w:rsid w:val="00E64396"/>
    <w:rsid w:val="00E83CFE"/>
    <w:rsid w:val="00E863DA"/>
    <w:rsid w:val="00E94F85"/>
    <w:rsid w:val="00EA0BA6"/>
    <w:rsid w:val="00EA6CFF"/>
    <w:rsid w:val="00EB0405"/>
    <w:rsid w:val="00EB23AB"/>
    <w:rsid w:val="00EC1A56"/>
    <w:rsid w:val="00EC5976"/>
    <w:rsid w:val="00ED7BEA"/>
    <w:rsid w:val="00EE0907"/>
    <w:rsid w:val="00EE1153"/>
    <w:rsid w:val="00EE4F67"/>
    <w:rsid w:val="00EE7153"/>
    <w:rsid w:val="00EF0A87"/>
    <w:rsid w:val="00F01AE9"/>
    <w:rsid w:val="00F0785B"/>
    <w:rsid w:val="00F114BD"/>
    <w:rsid w:val="00F37827"/>
    <w:rsid w:val="00F579DE"/>
    <w:rsid w:val="00F83118"/>
    <w:rsid w:val="00FB54AD"/>
    <w:rsid w:val="00FB64C4"/>
    <w:rsid w:val="00FC47AD"/>
    <w:rsid w:val="00FC6231"/>
    <w:rsid w:val="00FC67D0"/>
    <w:rsid w:val="00FD16FC"/>
    <w:rsid w:val="00FE1EB8"/>
    <w:rsid w:val="00FE4F85"/>
    <w:rsid w:val="00FE7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E1346"/>
  <w15:docId w15:val="{C9B99AAB-BA6F-4AE5-80D5-25C1E819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78C"/>
    <w:pPr>
      <w:spacing w:after="200" w:line="276" w:lineRule="auto"/>
    </w:pPr>
    <w:rPr>
      <w:sz w:val="22"/>
      <w:szCs w:val="22"/>
      <w:lang w:val="en-029"/>
    </w:rPr>
  </w:style>
  <w:style w:type="paragraph" w:styleId="Heading1">
    <w:name w:val="heading 1"/>
    <w:basedOn w:val="Normal"/>
    <w:next w:val="Normal"/>
    <w:link w:val="Heading1Char"/>
    <w:qFormat/>
    <w:rsid w:val="00EC5976"/>
    <w:pPr>
      <w:keepNext/>
      <w:spacing w:before="240" w:after="60" w:line="240" w:lineRule="auto"/>
      <w:outlineLvl w:val="0"/>
    </w:pPr>
    <w:rPr>
      <w:rFonts w:ascii="Arial Black" w:eastAsia="Times New Roman" w:hAnsi="Arial Black" w:cs="Arial"/>
      <w:b/>
      <w:bCs/>
      <w:kern w:val="32"/>
      <w:sz w:val="28"/>
      <w:szCs w:val="32"/>
      <w:lang w:val="en-US"/>
    </w:rPr>
  </w:style>
  <w:style w:type="paragraph" w:styleId="Heading2">
    <w:name w:val="heading 2"/>
    <w:basedOn w:val="Normal"/>
    <w:next w:val="Normal"/>
    <w:link w:val="Heading2Char"/>
    <w:qFormat/>
    <w:rsid w:val="00EC5976"/>
    <w:pPr>
      <w:spacing w:after="0" w:line="240" w:lineRule="auto"/>
      <w:outlineLvl w:val="1"/>
    </w:pPr>
    <w:rPr>
      <w:rFonts w:ascii="Tahoma" w:eastAsia="Times New Roman" w:hAnsi="Tahoma"/>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C09"/>
  </w:style>
  <w:style w:type="paragraph" w:styleId="Footer">
    <w:name w:val="footer"/>
    <w:basedOn w:val="Normal"/>
    <w:link w:val="FooterChar"/>
    <w:uiPriority w:val="99"/>
    <w:unhideWhenUsed/>
    <w:rsid w:val="00935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C09"/>
  </w:style>
  <w:style w:type="paragraph" w:styleId="BalloonText">
    <w:name w:val="Balloon Text"/>
    <w:basedOn w:val="Normal"/>
    <w:link w:val="BalloonTextChar"/>
    <w:uiPriority w:val="99"/>
    <w:semiHidden/>
    <w:unhideWhenUsed/>
    <w:rsid w:val="00935C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5C09"/>
    <w:rPr>
      <w:rFonts w:ascii="Tahoma" w:hAnsi="Tahoma" w:cs="Tahoma"/>
      <w:sz w:val="16"/>
      <w:szCs w:val="16"/>
    </w:rPr>
  </w:style>
  <w:style w:type="character" w:styleId="Hyperlink">
    <w:name w:val="Hyperlink"/>
    <w:uiPriority w:val="99"/>
    <w:unhideWhenUsed/>
    <w:rsid w:val="0061106F"/>
    <w:rPr>
      <w:color w:val="0000FF"/>
      <w:u w:val="single"/>
    </w:rPr>
  </w:style>
  <w:style w:type="paragraph" w:styleId="Title">
    <w:name w:val="Title"/>
    <w:basedOn w:val="Normal"/>
    <w:link w:val="TitleChar"/>
    <w:qFormat/>
    <w:rsid w:val="00EC5976"/>
    <w:pPr>
      <w:spacing w:after="0" w:line="240" w:lineRule="auto"/>
      <w:jc w:val="right"/>
    </w:pPr>
    <w:rPr>
      <w:rFonts w:ascii="Arial Black" w:eastAsia="Times New Roman" w:hAnsi="Arial Black" w:cs="Arial"/>
      <w:color w:val="808080"/>
      <w:sz w:val="56"/>
      <w:szCs w:val="24"/>
      <w:lang w:val="en-US"/>
    </w:rPr>
  </w:style>
  <w:style w:type="character" w:customStyle="1" w:styleId="TitleChar">
    <w:name w:val="Title Char"/>
    <w:link w:val="Title"/>
    <w:rsid w:val="00EC5976"/>
    <w:rPr>
      <w:rFonts w:ascii="Arial Black" w:eastAsia="Times New Roman" w:hAnsi="Arial Black" w:cs="Arial"/>
      <w:color w:val="808080"/>
      <w:sz w:val="56"/>
      <w:szCs w:val="24"/>
      <w:lang w:val="en-US" w:eastAsia="en-US"/>
    </w:rPr>
  </w:style>
  <w:style w:type="character" w:customStyle="1" w:styleId="Heading1Char">
    <w:name w:val="Heading 1 Char"/>
    <w:link w:val="Heading1"/>
    <w:rsid w:val="00EC5976"/>
    <w:rPr>
      <w:rFonts w:ascii="Arial Black" w:eastAsia="Times New Roman" w:hAnsi="Arial Black" w:cs="Arial"/>
      <w:b/>
      <w:bCs/>
      <w:kern w:val="32"/>
      <w:sz w:val="28"/>
      <w:szCs w:val="32"/>
      <w:lang w:val="en-US" w:eastAsia="en-US"/>
    </w:rPr>
  </w:style>
  <w:style w:type="character" w:customStyle="1" w:styleId="Heading2Char">
    <w:name w:val="Heading 2 Char"/>
    <w:link w:val="Heading2"/>
    <w:rsid w:val="00EC5976"/>
    <w:rPr>
      <w:rFonts w:ascii="Tahoma" w:eastAsia="Times New Roman" w:hAnsi="Tahoma"/>
      <w:b/>
      <w:sz w:val="22"/>
      <w:szCs w:val="24"/>
      <w:lang w:val="en-US" w:eastAsia="en-US"/>
    </w:rPr>
  </w:style>
  <w:style w:type="character" w:customStyle="1" w:styleId="headline">
    <w:name w:val="headline"/>
    <w:basedOn w:val="DefaultParagraphFont"/>
    <w:rsid w:val="00065E4B"/>
  </w:style>
  <w:style w:type="paragraph" w:styleId="ListParagraph">
    <w:name w:val="List Paragraph"/>
    <w:basedOn w:val="Normal"/>
    <w:uiPriority w:val="34"/>
    <w:qFormat/>
    <w:rsid w:val="00914B6D"/>
    <w:pPr>
      <w:ind w:left="720"/>
      <w:contextualSpacing/>
    </w:pPr>
    <w:rPr>
      <w:rFonts w:eastAsia="Times New Roman"/>
      <w:lang w:val="en-US" w:bidi="en-US"/>
    </w:rPr>
  </w:style>
  <w:style w:type="paragraph" w:styleId="NormalWeb">
    <w:name w:val="Normal (Web)"/>
    <w:basedOn w:val="Normal"/>
    <w:uiPriority w:val="99"/>
    <w:unhideWhenUsed/>
    <w:rsid w:val="00FD16F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AA69A5"/>
    <w:pPr>
      <w:autoSpaceDE w:val="0"/>
      <w:autoSpaceDN w:val="0"/>
      <w:adjustRightInd w:val="0"/>
    </w:pPr>
    <w:rPr>
      <w:rFonts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5243">
      <w:bodyDiv w:val="1"/>
      <w:marLeft w:val="0"/>
      <w:marRight w:val="0"/>
      <w:marTop w:val="0"/>
      <w:marBottom w:val="0"/>
      <w:divBdr>
        <w:top w:val="none" w:sz="0" w:space="0" w:color="auto"/>
        <w:left w:val="none" w:sz="0" w:space="0" w:color="auto"/>
        <w:bottom w:val="none" w:sz="0" w:space="0" w:color="auto"/>
        <w:right w:val="none" w:sz="0" w:space="0" w:color="auto"/>
      </w:divBdr>
    </w:div>
    <w:div w:id="116484281">
      <w:bodyDiv w:val="1"/>
      <w:marLeft w:val="0"/>
      <w:marRight w:val="0"/>
      <w:marTop w:val="0"/>
      <w:marBottom w:val="0"/>
      <w:divBdr>
        <w:top w:val="none" w:sz="0" w:space="0" w:color="auto"/>
        <w:left w:val="none" w:sz="0" w:space="0" w:color="auto"/>
        <w:bottom w:val="none" w:sz="0" w:space="0" w:color="auto"/>
        <w:right w:val="none" w:sz="0" w:space="0" w:color="auto"/>
      </w:divBdr>
    </w:div>
    <w:div w:id="1068696305">
      <w:bodyDiv w:val="1"/>
      <w:marLeft w:val="0"/>
      <w:marRight w:val="0"/>
      <w:marTop w:val="0"/>
      <w:marBottom w:val="0"/>
      <w:divBdr>
        <w:top w:val="none" w:sz="0" w:space="0" w:color="auto"/>
        <w:left w:val="none" w:sz="0" w:space="0" w:color="auto"/>
        <w:bottom w:val="none" w:sz="0" w:space="0" w:color="auto"/>
        <w:right w:val="none" w:sz="0" w:space="0" w:color="auto"/>
      </w:divBdr>
    </w:div>
    <w:div w:id="1539318039">
      <w:bodyDiv w:val="1"/>
      <w:marLeft w:val="0"/>
      <w:marRight w:val="0"/>
      <w:marTop w:val="0"/>
      <w:marBottom w:val="0"/>
      <w:divBdr>
        <w:top w:val="none" w:sz="0" w:space="0" w:color="auto"/>
        <w:left w:val="none" w:sz="0" w:space="0" w:color="auto"/>
        <w:bottom w:val="none" w:sz="0" w:space="0" w:color="auto"/>
        <w:right w:val="none" w:sz="0" w:space="0" w:color="auto"/>
      </w:divBdr>
    </w:div>
    <w:div w:id="1937594848">
      <w:bodyDiv w:val="1"/>
      <w:marLeft w:val="0"/>
      <w:marRight w:val="0"/>
      <w:marTop w:val="0"/>
      <w:marBottom w:val="0"/>
      <w:divBdr>
        <w:top w:val="none" w:sz="0" w:space="0" w:color="auto"/>
        <w:left w:val="none" w:sz="0" w:space="0" w:color="auto"/>
        <w:bottom w:val="none" w:sz="0" w:space="0" w:color="auto"/>
        <w:right w:val="none" w:sz="0" w:space="0" w:color="auto"/>
      </w:divBdr>
    </w:div>
    <w:div w:id="208545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ogressiveOptimist.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3.jpeg"/><Relationship Id="rId3" Type="http://schemas.openxmlformats.org/officeDocument/2006/relationships/hyperlink" Target="mailto:Info@ProgressiveOptimist.org" TargetMode="External"/><Relationship Id="rId7" Type="http://schemas.openxmlformats.org/officeDocument/2006/relationships/image" Target="media/image6.jpeg"/><Relationship Id="rId12" Type="http://schemas.openxmlformats.org/officeDocument/2006/relationships/image" Target="media/image12.jpeg"/><Relationship Id="rId2" Type="http://schemas.openxmlformats.org/officeDocument/2006/relationships/hyperlink" Target="http://www.ProgressiveOptimist.org" TargetMode="External"/><Relationship Id="rId1" Type="http://schemas.openxmlformats.org/officeDocument/2006/relationships/hyperlink" Target="mailto:Info@ProgressiveOptimist.org" TargetMode="External"/><Relationship Id="rId6" Type="http://schemas.openxmlformats.org/officeDocument/2006/relationships/image" Target="media/image5.png"/><Relationship Id="rId11" Type="http://schemas.openxmlformats.org/officeDocument/2006/relationships/image" Target="media/image11.png"/><Relationship Id="rId5" Type="http://schemas.openxmlformats.org/officeDocument/2006/relationships/image" Target="media/image4.png"/><Relationship Id="rId10" Type="http://schemas.openxmlformats.org/officeDocument/2006/relationships/image" Target="media/image10.png"/><Relationship Id="rId4" Type="http://schemas.openxmlformats.org/officeDocument/2006/relationships/hyperlink" Target="http://www.ProgressiveOptimist.org" TargetMode="External"/><Relationship Id="rId9" Type="http://schemas.openxmlformats.org/officeDocument/2006/relationships/image" Target="media/image8.png"/><Relationship Id="rId1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Edwin\Documents\1Optimist\1Progressive%20Optimist%20Club\Treasure%20Hunt\General%20TreasureHunt%20Sponsorshi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35B4D-B461-41D9-9B20-7ED75754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TreasureHunt Sponsorship.dotx</Template>
  <TotalTime>5</TotalTime>
  <Pages>2</Pages>
  <Words>227</Words>
  <Characters>1298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Microsoft</cp:lastModifiedBy>
  <cp:revision>6</cp:revision>
  <cp:lastPrinted>2017-12-06T16:50:00Z</cp:lastPrinted>
  <dcterms:created xsi:type="dcterms:W3CDTF">2017-12-06T16:45:00Z</dcterms:created>
  <dcterms:modified xsi:type="dcterms:W3CDTF">2017-12-06T16:50:00Z</dcterms:modified>
</cp:coreProperties>
</file>